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88BEA" w14:textId="073F4E64" w:rsidR="002E79B0" w:rsidRPr="00D81971" w:rsidRDefault="00D81971" w:rsidP="004B1424">
      <w:pPr>
        <w:spacing w:beforeLines="2600" w:before="6240"/>
        <w:jc w:val="center"/>
        <w:rPr>
          <w:rFonts w:cs="Arial"/>
          <w:b/>
          <w:color w:val="FF0000"/>
          <w:sz w:val="48"/>
          <w:szCs w:val="48"/>
        </w:rPr>
      </w:pPr>
      <w:r w:rsidRPr="00E6105C">
        <w:rPr>
          <w:rFonts w:cs="Arial"/>
          <w:b/>
          <w:color w:val="FF0000"/>
          <w:sz w:val="48"/>
          <w:szCs w:val="48"/>
        </w:rPr>
        <w:t>A könyvvezetés pénznemétől eltérő</w:t>
      </w:r>
      <w:r>
        <w:rPr>
          <w:rFonts w:cs="Arial"/>
          <w:b/>
          <w:color w:val="FF0000"/>
          <w:sz w:val="48"/>
          <w:szCs w:val="48"/>
        </w:rPr>
        <w:br/>
      </w:r>
      <w:r w:rsidRPr="00E6105C">
        <w:rPr>
          <w:rFonts w:cs="Arial"/>
          <w:b/>
          <w:color w:val="FF0000"/>
          <w:sz w:val="48"/>
          <w:szCs w:val="48"/>
        </w:rPr>
        <w:t xml:space="preserve"> pénznemű gazdasági események elszámolása a </w:t>
      </w:r>
      <w:r w:rsidR="00B64C0A">
        <w:rPr>
          <w:rFonts w:cs="Arial"/>
          <w:b/>
          <w:color w:val="FF0000"/>
          <w:sz w:val="48"/>
          <w:szCs w:val="48"/>
        </w:rPr>
        <w:t>Forrás.NET</w:t>
      </w:r>
      <w:r w:rsidRPr="00E6105C">
        <w:rPr>
          <w:rFonts w:cs="Arial"/>
          <w:b/>
          <w:color w:val="FF0000"/>
          <w:sz w:val="48"/>
          <w:szCs w:val="48"/>
        </w:rPr>
        <w:t>-ben</w:t>
      </w:r>
      <w:r w:rsidR="00670742">
        <w:br/>
      </w:r>
      <w:r w:rsidR="00670742" w:rsidRPr="00D81971">
        <w:rPr>
          <w:rFonts w:cs="Arial"/>
          <w:b/>
          <w:color w:val="FF0000"/>
          <w:sz w:val="48"/>
          <w:szCs w:val="48"/>
        </w:rPr>
        <w:t>(1</w:t>
      </w:r>
      <w:r w:rsidR="002009BB" w:rsidRPr="00D81971">
        <w:rPr>
          <w:rFonts w:cs="Arial"/>
          <w:b/>
          <w:color w:val="FF0000"/>
          <w:sz w:val="48"/>
          <w:szCs w:val="48"/>
        </w:rPr>
        <w:t xml:space="preserve"> nap)</w:t>
      </w:r>
    </w:p>
    <w:p w14:paraId="0A1C8DBE" w14:textId="77777777" w:rsidR="00CA4995" w:rsidRPr="00D81971" w:rsidRDefault="00CA4995" w:rsidP="0019068B">
      <w:pPr>
        <w:rPr>
          <w:rFonts w:cs="Arial"/>
          <w:b/>
          <w:color w:val="FF0000"/>
          <w:sz w:val="48"/>
          <w:szCs w:val="48"/>
        </w:rPr>
        <w:sectPr w:rsidR="00CA4995" w:rsidRPr="00D81971" w:rsidSect="008E1619">
          <w:headerReference w:type="default" r:id="rId8"/>
          <w:footerReference w:type="default" r:id="rId9"/>
          <w:headerReference w:type="first" r:id="rId10"/>
          <w:footerReference w:type="first" r:id="rId11"/>
          <w:pgSz w:w="11899" w:h="16838" w:code="9"/>
          <w:pgMar w:top="720" w:right="720" w:bottom="1843" w:left="720" w:header="709" w:footer="709" w:gutter="0"/>
          <w:cols w:space="708"/>
          <w:titlePg/>
          <w:docGrid w:linePitch="360"/>
        </w:sectPr>
      </w:pPr>
    </w:p>
    <w:p w14:paraId="04765DB6" w14:textId="77777777" w:rsidR="004C09DE" w:rsidRDefault="004C09DE">
      <w:pPr>
        <w:spacing w:before="960"/>
        <w:ind w:left="425"/>
      </w:pPr>
    </w:p>
    <w:tbl>
      <w:tblPr>
        <w:tblW w:w="9080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70" w:type="dxa"/>
          <w:bottom w:w="57" w:type="dxa"/>
          <w:right w:w="70" w:type="dxa"/>
        </w:tblCellMar>
        <w:tblLook w:val="04A0" w:firstRow="1" w:lastRow="0" w:firstColumn="1" w:lastColumn="0" w:noHBand="0" w:noVBand="1"/>
      </w:tblPr>
      <w:tblGrid>
        <w:gridCol w:w="987"/>
        <w:gridCol w:w="1173"/>
        <w:gridCol w:w="6920"/>
      </w:tblGrid>
      <w:tr w:rsidR="00FB452F" w:rsidRPr="00B514FE" w14:paraId="267C2DD3" w14:textId="77777777" w:rsidTr="00F07F4B">
        <w:trPr>
          <w:cantSplit/>
          <w:trHeight w:val="525"/>
          <w:tblHeader/>
        </w:trPr>
        <w:tc>
          <w:tcPr>
            <w:tcW w:w="987" w:type="dxa"/>
            <w:tcBorders>
              <w:bottom w:val="single" w:sz="4" w:space="0" w:color="auto"/>
            </w:tcBorders>
            <w:shd w:val="clear" w:color="000000" w:fill="C0C0C0"/>
            <w:vAlign w:val="center"/>
            <w:hideMark/>
          </w:tcPr>
          <w:p w14:paraId="4BF5BE9F" w14:textId="77777777" w:rsidR="00FB452F" w:rsidRPr="00B514FE" w:rsidRDefault="00FB452F" w:rsidP="00F07F4B">
            <w:pPr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b/>
                <w:sz w:val="18"/>
                <w:szCs w:val="18"/>
              </w:rPr>
              <w:br w:type="page"/>
            </w:r>
            <w:r w:rsidRPr="00B514FE">
              <w:rPr>
                <w:rFonts w:cs="Arial"/>
                <w:b/>
                <w:bCs/>
                <w:color w:val="000000"/>
                <w:sz w:val="18"/>
                <w:szCs w:val="18"/>
                <w:lang w:eastAsia="hu-HU"/>
              </w:rPr>
              <w:t>Oktatási nap</w:t>
            </w:r>
          </w:p>
        </w:tc>
        <w:tc>
          <w:tcPr>
            <w:tcW w:w="1173" w:type="dxa"/>
            <w:shd w:val="clear" w:color="000000" w:fill="C0C0C0"/>
            <w:vAlign w:val="center"/>
            <w:hideMark/>
          </w:tcPr>
          <w:p w14:paraId="2D9EB9BF" w14:textId="77777777" w:rsidR="00FB452F" w:rsidRPr="00B514FE" w:rsidRDefault="00FB452F" w:rsidP="00F07F4B">
            <w:pPr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b/>
                <w:bCs/>
                <w:color w:val="000000"/>
                <w:sz w:val="18"/>
                <w:szCs w:val="18"/>
                <w:lang w:eastAsia="hu-HU"/>
              </w:rPr>
              <w:t>Időtartam (tanóra)</w:t>
            </w:r>
          </w:p>
        </w:tc>
        <w:tc>
          <w:tcPr>
            <w:tcW w:w="6920" w:type="dxa"/>
            <w:shd w:val="clear" w:color="000000" w:fill="C0C0C0"/>
            <w:vAlign w:val="center"/>
            <w:hideMark/>
          </w:tcPr>
          <w:p w14:paraId="3D48A203" w14:textId="77777777" w:rsidR="00FB452F" w:rsidRPr="00B514FE" w:rsidRDefault="00FB452F" w:rsidP="00F07F4B">
            <w:pPr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b/>
                <w:bCs/>
                <w:color w:val="000000"/>
                <w:sz w:val="18"/>
                <w:szCs w:val="18"/>
                <w:lang w:eastAsia="hu-HU"/>
              </w:rPr>
              <w:t>Oktatás témája</w:t>
            </w:r>
          </w:p>
        </w:tc>
      </w:tr>
      <w:tr w:rsidR="00FB452F" w:rsidRPr="00B514FE" w14:paraId="05E73EF4" w14:textId="77777777" w:rsidTr="00F07F4B">
        <w:trPr>
          <w:cantSplit/>
          <w:trHeight w:val="700"/>
          <w:tblHeader/>
        </w:trPr>
        <w:tc>
          <w:tcPr>
            <w:tcW w:w="987" w:type="dxa"/>
            <w:vMerge w:val="restart"/>
            <w:shd w:val="clear" w:color="auto" w:fill="auto"/>
            <w:hideMark/>
          </w:tcPr>
          <w:p w14:paraId="04F6BE3D" w14:textId="77777777" w:rsidR="00FB452F" w:rsidRPr="00B514FE" w:rsidRDefault="00FB452F" w:rsidP="00F07F4B">
            <w:pPr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514FE">
              <w:rPr>
                <w:rFonts w:cs="Arial"/>
                <w:b/>
                <w:bCs/>
                <w:color w:val="000000"/>
                <w:sz w:val="18"/>
                <w:szCs w:val="18"/>
                <w:lang w:eastAsia="hu-HU"/>
              </w:rPr>
              <w:t>1. nap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08ECE1B0" w14:textId="77777777" w:rsidR="00FB452F" w:rsidRPr="00B514FE" w:rsidRDefault="00FB452F" w:rsidP="00F07F4B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92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029AC0E8" w14:textId="77777777" w:rsidR="00FB452F" w:rsidRPr="0058191D" w:rsidRDefault="00FB452F" w:rsidP="00F07F4B">
            <w:pPr>
              <w:jc w:val="both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6315FE">
              <w:rPr>
                <w:rFonts w:cs="Arial"/>
                <w:sz w:val="18"/>
                <w:szCs w:val="18"/>
              </w:rPr>
              <w:t>A könyvvezetés pénznemétől eltérő pénznemű gazdasági események</w:t>
            </w:r>
            <w:r>
              <w:rPr>
                <w:rFonts w:cs="Arial"/>
                <w:sz w:val="18"/>
                <w:szCs w:val="18"/>
              </w:rPr>
              <w:t xml:space="preserve"> elszámolása az államháztartási számvitel szerint, a vonatkozó jogszabályi előírások ismertetésével.</w:t>
            </w:r>
          </w:p>
        </w:tc>
      </w:tr>
      <w:tr w:rsidR="00FB452F" w:rsidRPr="00B514FE" w14:paraId="7F9BA975" w14:textId="77777777" w:rsidTr="00F07F4B">
        <w:trPr>
          <w:cantSplit/>
          <w:trHeight w:val="878"/>
          <w:tblHeader/>
        </w:trPr>
        <w:tc>
          <w:tcPr>
            <w:tcW w:w="987" w:type="dxa"/>
            <w:vMerge/>
            <w:shd w:val="clear" w:color="auto" w:fill="auto"/>
            <w:hideMark/>
          </w:tcPr>
          <w:p w14:paraId="1366D2BD" w14:textId="77777777" w:rsidR="00FB452F" w:rsidRPr="00B514FE" w:rsidRDefault="00FB452F" w:rsidP="00F07F4B">
            <w:pPr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173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6AAF5AB0" w14:textId="77777777" w:rsidR="00FB452F" w:rsidRDefault="00FB452F" w:rsidP="00F07F4B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692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6437122D" w14:textId="1C7E4F53" w:rsidR="00FB452F" w:rsidRDefault="00FB452F" w:rsidP="00F07F4B">
            <w:pPr>
              <w:jc w:val="both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 xml:space="preserve">Külföldi pénzértékre szóló kötelezettségek bekerülési értékének </w:t>
            </w:r>
            <w:r w:rsidRPr="0058191D">
              <w:rPr>
                <w:rFonts w:cs="Arial"/>
                <w:color w:val="000000"/>
                <w:sz w:val="18"/>
                <w:szCs w:val="18"/>
                <w:lang w:eastAsia="hu-HU"/>
              </w:rPr>
              <w:t xml:space="preserve">rögzítése 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a F</w:t>
            </w:r>
            <w:r w:rsidR="00B64C0A">
              <w:rPr>
                <w:rFonts w:cs="Arial"/>
                <w:color w:val="000000"/>
                <w:sz w:val="18"/>
                <w:szCs w:val="18"/>
                <w:lang w:eastAsia="hu-HU"/>
              </w:rPr>
              <w:t>orrás.NET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-ben:</w:t>
            </w:r>
          </w:p>
          <w:p w14:paraId="2FC130A6" w14:textId="00E8966D" w:rsidR="00FB452F" w:rsidRPr="00F259E0" w:rsidRDefault="00B64C0A" w:rsidP="00FB452F">
            <w:pPr>
              <w:widowControl w:val="0"/>
              <w:numPr>
                <w:ilvl w:val="1"/>
                <w:numId w:val="22"/>
              </w:numPr>
              <w:suppressAutoHyphens/>
              <w:spacing w:line="240" w:lineRule="auto"/>
              <w:jc w:val="both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nem végleges</w:t>
            </w:r>
            <w:r w:rsidR="00FB452F">
              <w:rPr>
                <w:rFonts w:cs="Arial"/>
                <w:color w:val="000000"/>
                <w:sz w:val="18"/>
                <w:szCs w:val="18"/>
                <w:lang w:eastAsia="hu-HU"/>
              </w:rPr>
              <w:t xml:space="preserve"> és </w:t>
            </w:r>
          </w:p>
          <w:p w14:paraId="21742427" w14:textId="77777777" w:rsidR="00FB452F" w:rsidRPr="006315FE" w:rsidRDefault="00FB452F" w:rsidP="00FB452F">
            <w:pPr>
              <w:widowControl w:val="0"/>
              <w:numPr>
                <w:ilvl w:val="1"/>
                <w:numId w:val="22"/>
              </w:numPr>
              <w:suppressAutoHyphens/>
              <w:spacing w:line="240" w:lineRule="auto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végleges kötelezettségvállalások rögzítése.</w:t>
            </w:r>
          </w:p>
        </w:tc>
      </w:tr>
      <w:tr w:rsidR="00FB452F" w:rsidRPr="00B514FE" w14:paraId="7D51A6A1" w14:textId="77777777" w:rsidTr="00F07F4B">
        <w:trPr>
          <w:cantSplit/>
          <w:trHeight w:val="438"/>
          <w:tblHeader/>
        </w:trPr>
        <w:tc>
          <w:tcPr>
            <w:tcW w:w="987" w:type="dxa"/>
            <w:vMerge/>
            <w:hideMark/>
          </w:tcPr>
          <w:p w14:paraId="11C0DDAD" w14:textId="77777777" w:rsidR="00FB452F" w:rsidRPr="00B514FE" w:rsidRDefault="00FB452F" w:rsidP="00F07F4B">
            <w:pPr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173" w:type="dxa"/>
            <w:shd w:val="clear" w:color="auto" w:fill="auto"/>
            <w:hideMark/>
          </w:tcPr>
          <w:p w14:paraId="2F04E62E" w14:textId="77777777" w:rsidR="00FB452F" w:rsidRPr="00B514FE" w:rsidRDefault="00FB452F" w:rsidP="00F07F4B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6920" w:type="dxa"/>
            <w:shd w:val="clear" w:color="auto" w:fill="auto"/>
            <w:hideMark/>
          </w:tcPr>
          <w:p w14:paraId="69FF2C41" w14:textId="21FD87F6" w:rsidR="00FB452F" w:rsidRPr="0058191D" w:rsidRDefault="00FB452F" w:rsidP="00F07F4B">
            <w:pPr>
              <w:jc w:val="both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 xml:space="preserve">Külföldi pénzértékre szóló követelések bekerülési értékének </w:t>
            </w:r>
            <w:r w:rsidRPr="0058191D">
              <w:rPr>
                <w:rFonts w:cs="Arial"/>
                <w:color w:val="000000"/>
                <w:sz w:val="18"/>
                <w:szCs w:val="18"/>
                <w:lang w:eastAsia="hu-HU"/>
              </w:rPr>
              <w:t xml:space="preserve">rögzítése 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a F</w:t>
            </w:r>
            <w:r w:rsidR="00B64C0A">
              <w:rPr>
                <w:rFonts w:cs="Arial"/>
                <w:color w:val="000000"/>
                <w:sz w:val="18"/>
                <w:szCs w:val="18"/>
                <w:lang w:eastAsia="hu-HU"/>
              </w:rPr>
              <w:t>orrás.Net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-ben.</w:t>
            </w:r>
          </w:p>
        </w:tc>
      </w:tr>
      <w:tr w:rsidR="00FB452F" w:rsidRPr="00B514FE" w14:paraId="63DE46DA" w14:textId="77777777" w:rsidTr="00F07F4B">
        <w:trPr>
          <w:cantSplit/>
          <w:trHeight w:val="492"/>
          <w:tblHeader/>
        </w:trPr>
        <w:tc>
          <w:tcPr>
            <w:tcW w:w="987" w:type="dxa"/>
            <w:vMerge/>
            <w:hideMark/>
          </w:tcPr>
          <w:p w14:paraId="407279B5" w14:textId="77777777" w:rsidR="00FB452F" w:rsidRPr="00B514FE" w:rsidRDefault="00FB452F" w:rsidP="00F07F4B">
            <w:pPr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173" w:type="dxa"/>
            <w:shd w:val="clear" w:color="auto" w:fill="auto"/>
            <w:hideMark/>
          </w:tcPr>
          <w:p w14:paraId="02B3DB1E" w14:textId="77777777" w:rsidR="00FB452F" w:rsidRDefault="00FB452F" w:rsidP="00F07F4B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920" w:type="dxa"/>
            <w:shd w:val="clear" w:color="auto" w:fill="auto"/>
            <w:hideMark/>
          </w:tcPr>
          <w:p w14:paraId="48E9B084" w14:textId="76F995EA" w:rsidR="00FB452F" w:rsidRDefault="00FB452F" w:rsidP="00F07F4B">
            <w:pPr>
              <w:jc w:val="both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 xml:space="preserve">Követelések és kötelezettségek pénzügyi (rész)teljesítése, </w:t>
            </w:r>
            <w:r w:rsidR="00B64C0A">
              <w:rPr>
                <w:rFonts w:cs="Arial"/>
                <w:color w:val="000000"/>
                <w:sz w:val="18"/>
                <w:szCs w:val="18"/>
                <w:lang w:eastAsia="hu-HU"/>
              </w:rPr>
              <w:t xml:space="preserve">realizált 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árfolyamkülönbözet elszámolása a F</w:t>
            </w:r>
            <w:r w:rsidR="00B64C0A">
              <w:rPr>
                <w:rFonts w:cs="Arial"/>
                <w:color w:val="000000"/>
                <w:sz w:val="18"/>
                <w:szCs w:val="18"/>
                <w:lang w:eastAsia="hu-HU"/>
              </w:rPr>
              <w:t>orrás.NET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-ben.</w:t>
            </w:r>
          </w:p>
          <w:p w14:paraId="48258EA6" w14:textId="57832570" w:rsidR="00FB452F" w:rsidRPr="00F55CB1" w:rsidRDefault="00B64C0A" w:rsidP="00F07F4B">
            <w:pPr>
              <w:jc w:val="both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 xml:space="preserve">Utalás. </w:t>
            </w:r>
            <w:r w:rsidR="00FB452F">
              <w:rPr>
                <w:rFonts w:cs="Arial"/>
                <w:color w:val="000000"/>
                <w:sz w:val="18"/>
                <w:szCs w:val="18"/>
                <w:lang w:eastAsia="hu-HU"/>
              </w:rPr>
              <w:t xml:space="preserve">Devizás teljesítések könyvelése a forintszámlán és a devizaszámlán. </w:t>
            </w:r>
          </w:p>
        </w:tc>
      </w:tr>
      <w:tr w:rsidR="00FB452F" w:rsidRPr="00B514FE" w14:paraId="744A4E26" w14:textId="77777777" w:rsidTr="00F07F4B">
        <w:trPr>
          <w:cantSplit/>
          <w:trHeight w:val="290"/>
          <w:tblHeader/>
        </w:trPr>
        <w:tc>
          <w:tcPr>
            <w:tcW w:w="987" w:type="dxa"/>
            <w:vMerge/>
            <w:hideMark/>
          </w:tcPr>
          <w:p w14:paraId="6150FD26" w14:textId="77777777" w:rsidR="00FB452F" w:rsidRPr="00B514FE" w:rsidRDefault="00FB452F" w:rsidP="00F07F4B">
            <w:pPr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173" w:type="dxa"/>
            <w:shd w:val="clear" w:color="auto" w:fill="auto"/>
            <w:hideMark/>
          </w:tcPr>
          <w:p w14:paraId="7B0C807B" w14:textId="77777777" w:rsidR="00FB452F" w:rsidRDefault="00D36B30" w:rsidP="00F07F4B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6920" w:type="dxa"/>
            <w:shd w:val="clear" w:color="auto" w:fill="auto"/>
            <w:hideMark/>
          </w:tcPr>
          <w:p w14:paraId="29A9DB2E" w14:textId="77777777" w:rsidR="00FB452F" w:rsidRDefault="00FB452F" w:rsidP="00F07F4B">
            <w:pPr>
              <w:jc w:val="both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Könyvelés a valutapénztárban.</w:t>
            </w:r>
          </w:p>
        </w:tc>
      </w:tr>
      <w:tr w:rsidR="00D36B30" w:rsidRPr="00B514FE" w14:paraId="37E4E88C" w14:textId="77777777" w:rsidTr="00396628">
        <w:trPr>
          <w:cantSplit/>
          <w:trHeight w:val="297"/>
          <w:tblHeader/>
        </w:trPr>
        <w:tc>
          <w:tcPr>
            <w:tcW w:w="987" w:type="dxa"/>
            <w:vMerge/>
            <w:hideMark/>
          </w:tcPr>
          <w:p w14:paraId="61A4EADC" w14:textId="77777777" w:rsidR="00D36B30" w:rsidRPr="00B514FE" w:rsidRDefault="00D36B30" w:rsidP="00F07F4B">
            <w:pPr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173" w:type="dxa"/>
            <w:shd w:val="clear" w:color="auto" w:fill="auto"/>
            <w:hideMark/>
          </w:tcPr>
          <w:p w14:paraId="0ED2D8DC" w14:textId="77777777" w:rsidR="00D36B30" w:rsidRDefault="00D36B30" w:rsidP="00D36B30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6920" w:type="dxa"/>
            <w:shd w:val="clear" w:color="auto" w:fill="auto"/>
            <w:hideMark/>
          </w:tcPr>
          <w:p w14:paraId="49D628B8" w14:textId="665567D3" w:rsidR="00D36B30" w:rsidRDefault="001A27DF" w:rsidP="001E1F1D">
            <w:pPr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 w:rsidRPr="001A27DF">
              <w:rPr>
                <w:rFonts w:cs="Arial"/>
                <w:color w:val="000000"/>
                <w:sz w:val="18"/>
                <w:szCs w:val="18"/>
                <w:lang w:eastAsia="hu-HU"/>
              </w:rPr>
              <w:t xml:space="preserve">Sztornó, </w:t>
            </w:r>
            <w:proofErr w:type="gramStart"/>
            <w:r w:rsidRPr="001A27DF">
              <w:rPr>
                <w:rFonts w:cs="Arial"/>
                <w:color w:val="000000"/>
                <w:sz w:val="18"/>
                <w:szCs w:val="18"/>
                <w:lang w:eastAsia="hu-HU"/>
              </w:rPr>
              <w:t>korrekció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 xml:space="preserve">s </w:t>
            </w:r>
            <w:r w:rsidRPr="001A27DF">
              <w:rPr>
                <w:rFonts w:cs="Arial"/>
                <w:color w:val="000000"/>
                <w:sz w:val="18"/>
                <w:szCs w:val="18"/>
                <w:lang w:eastAsia="hu-HU"/>
              </w:rPr>
              <w:t>,</w:t>
            </w:r>
            <w:proofErr w:type="gramEnd"/>
            <w:r w:rsidRPr="001A27DF">
              <w:rPr>
                <w:rFonts w:cs="Arial"/>
                <w:color w:val="000000"/>
                <w:sz w:val="18"/>
                <w:szCs w:val="18"/>
                <w:lang w:eastAsia="hu-HU"/>
              </w:rPr>
              <w:t xml:space="preserve"> helyesbít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ő bizonylatok nyilvántartásba vétele.</w:t>
            </w: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br/>
              <w:t>A berögzített analitika megjelenése a főkönyvben.</w:t>
            </w:r>
            <w:r w:rsidR="00B64C0A">
              <w:rPr>
                <w:rFonts w:cs="Arial"/>
                <w:color w:val="000000"/>
                <w:sz w:val="18"/>
                <w:szCs w:val="18"/>
                <w:lang w:eastAsia="hu-HU"/>
              </w:rPr>
              <w:br/>
              <w:t>Értékelés.</w:t>
            </w:r>
          </w:p>
        </w:tc>
      </w:tr>
      <w:tr w:rsidR="00FB452F" w:rsidRPr="00B514FE" w14:paraId="044A30F2" w14:textId="77777777" w:rsidTr="00D36B30">
        <w:trPr>
          <w:cantSplit/>
          <w:trHeight w:val="291"/>
          <w:tblHeader/>
        </w:trPr>
        <w:tc>
          <w:tcPr>
            <w:tcW w:w="987" w:type="dxa"/>
            <w:vMerge/>
            <w:hideMark/>
          </w:tcPr>
          <w:p w14:paraId="63BA0432" w14:textId="77777777" w:rsidR="00FB452F" w:rsidRPr="00B514FE" w:rsidRDefault="00FB452F" w:rsidP="00F07F4B">
            <w:pPr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173" w:type="dxa"/>
            <w:shd w:val="clear" w:color="auto" w:fill="auto"/>
            <w:hideMark/>
          </w:tcPr>
          <w:p w14:paraId="723FDAFC" w14:textId="77777777" w:rsidR="00FB452F" w:rsidRPr="00B514FE" w:rsidRDefault="00FB452F" w:rsidP="00F07F4B">
            <w:pPr>
              <w:jc w:val="center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920" w:type="dxa"/>
            <w:shd w:val="clear" w:color="auto" w:fill="auto"/>
            <w:vAlign w:val="center"/>
            <w:hideMark/>
          </w:tcPr>
          <w:p w14:paraId="16C0FA2C" w14:textId="77777777" w:rsidR="00FB452F" w:rsidRPr="00B514FE" w:rsidRDefault="00FB452F" w:rsidP="00F07F4B">
            <w:pPr>
              <w:jc w:val="both"/>
              <w:rPr>
                <w:rFonts w:cs="Arial"/>
                <w:color w:val="000000"/>
                <w:sz w:val="18"/>
                <w:szCs w:val="18"/>
                <w:lang w:eastAsia="hu-HU"/>
              </w:rPr>
            </w:pPr>
            <w:r>
              <w:rPr>
                <w:rFonts w:cs="Arial"/>
                <w:color w:val="000000"/>
                <w:sz w:val="18"/>
                <w:szCs w:val="18"/>
                <w:lang w:eastAsia="hu-HU"/>
              </w:rPr>
              <w:t>Kérdések, konzultáció</w:t>
            </w:r>
          </w:p>
        </w:tc>
      </w:tr>
    </w:tbl>
    <w:p w14:paraId="2D4467EA" w14:textId="77777777" w:rsidR="004C09DE" w:rsidRPr="002860A2" w:rsidRDefault="004C09DE" w:rsidP="002860A2">
      <w:pPr>
        <w:spacing w:before="960"/>
        <w:rPr>
          <w:sz w:val="20"/>
          <w:szCs w:val="20"/>
        </w:rPr>
      </w:pPr>
    </w:p>
    <w:sectPr w:rsidR="004C09DE" w:rsidRPr="002860A2" w:rsidSect="007F1AC9">
      <w:headerReference w:type="default" r:id="rId12"/>
      <w:footerReference w:type="default" r:id="rId13"/>
      <w:headerReference w:type="first" r:id="rId14"/>
      <w:footerReference w:type="first" r:id="rId15"/>
      <w:pgSz w:w="11899" w:h="16838" w:code="9"/>
      <w:pgMar w:top="720" w:right="720" w:bottom="1843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4E0BFB" w14:textId="77777777" w:rsidR="002860A2" w:rsidRDefault="002860A2" w:rsidP="0019068B">
      <w:r>
        <w:separator/>
      </w:r>
    </w:p>
  </w:endnote>
  <w:endnote w:type="continuationSeparator" w:id="0">
    <w:p w14:paraId="5C3B4A44" w14:textId="77777777" w:rsidR="002860A2" w:rsidRDefault="002860A2" w:rsidP="00190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A043C" w14:textId="77777777" w:rsidR="002860A2" w:rsidRDefault="00142D78" w:rsidP="0019068B">
    <w:pPr>
      <w:pStyle w:val="llb"/>
    </w:pP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2D03BC41" wp14:editId="0359C5EF">
              <wp:simplePos x="0" y="0"/>
              <wp:positionH relativeFrom="column">
                <wp:posOffset>169545</wp:posOffset>
              </wp:positionH>
              <wp:positionV relativeFrom="paragraph">
                <wp:posOffset>-396875</wp:posOffset>
              </wp:positionV>
              <wp:extent cx="6650990" cy="742315"/>
              <wp:effectExtent l="7620" t="12700" r="8890" b="6985"/>
              <wp:wrapNone/>
              <wp:docPr id="13" name="Text Box 4" descr="szürk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50990" cy="742315"/>
                      </a:xfrm>
                      <a:prstGeom prst="rect">
                        <a:avLst/>
                      </a:prstGeom>
                      <a:blipFill dpi="0" rotWithShape="0">
                        <a:blip r:embed="rId1"/>
                        <a:srcRect/>
                        <a:stretch>
                          <a:fillRect/>
                        </a:stretch>
                      </a:blip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C4847D2" w14:textId="77777777" w:rsidR="002860A2" w:rsidRDefault="002860A2" w:rsidP="009337DD">
                          <w:pPr>
                            <w:pStyle w:val="lbjegyzet"/>
                            <w:spacing w:before="240"/>
                          </w:pPr>
                          <w:r>
                            <w:t>Általános lekérdező oktatási tematika</w:t>
                          </w:r>
                        </w:p>
                        <w:p w14:paraId="3BF81C74" w14:textId="77777777" w:rsidR="002860A2" w:rsidRPr="00FD290B" w:rsidRDefault="000C7FDF" w:rsidP="005D56C6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D8197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 w:rsidR="002860A2" w:rsidRPr="00FD290B">
                            <w:t xml:space="preserve"> / </w:t>
                          </w:r>
                          <w:fldSimple w:instr=" NUMPAGES   \* MERGEFORMAT ">
                            <w:r w:rsidR="00D81971">
                              <w:rPr>
                                <w:noProof/>
                              </w:rPr>
                              <w:t>4</w:t>
                            </w:r>
                          </w:fldSimple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alt="szürke" style="position:absolute;margin-left:13.35pt;margin-top:-31.25pt;width:523.7pt;height:58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" strokecolor="white [3212]">
              <v:fill r:id="rId2" o:title="szürke" recolor="t" type="frame"/>
              <v:textbox>
                <w:txbxContent>
                  <w:p w:rsidR="002860A2" w:rsidRDefault="002860A2" w:rsidP="009337DD">
                    <w:pPr>
                      <w:pStyle w:val="lbjegyzet"/>
                      <w:spacing w:before="240"/>
                    </w:pPr>
                    <w:r>
                      <w:t>Általános lekérdező oktatási tematika</w:t>
                    </w:r>
                  </w:p>
                  <w:p w:rsidR="002860A2" w:rsidRPr="00FD290B" w:rsidRDefault="000C7FDF" w:rsidP="005D56C6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D81971">
                      <w:rPr>
                        <w:noProof/>
                      </w:rPr>
                      <w:t>2</w:t>
                    </w:r>
                    <w:r>
                      <w:rPr>
                        <w:noProof/>
                      </w:rPr>
                      <w:fldChar w:fldCharType="end"/>
                    </w:r>
                    <w:r w:rsidR="002860A2" w:rsidRPr="00FD290B">
                      <w:t xml:space="preserve"> / </w:t>
                    </w:r>
                    <w:fldSimple w:instr=" NUMPAGES   \* MERGEFORMAT ">
                      <w:r w:rsidR="00D81971">
                        <w:rPr>
                          <w:noProof/>
                        </w:rPr>
                        <w:t>4</w:t>
                      </w:r>
                    </w:fldSimple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B5EBD" w14:textId="77777777" w:rsidR="002860A2" w:rsidRDefault="00142D78" w:rsidP="0019068B">
    <w:pPr>
      <w:pStyle w:val="llb"/>
    </w:pP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A6E81D" wp14:editId="0523543D">
              <wp:simplePos x="0" y="0"/>
              <wp:positionH relativeFrom="column">
                <wp:posOffset>17145</wp:posOffset>
              </wp:positionH>
              <wp:positionV relativeFrom="paragraph">
                <wp:posOffset>-549275</wp:posOffset>
              </wp:positionV>
              <wp:extent cx="6650990" cy="742315"/>
              <wp:effectExtent l="7620" t="12700" r="8890" b="6985"/>
              <wp:wrapNone/>
              <wp:docPr id="12" name="Text Box 2" descr="szürk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50990" cy="742315"/>
                      </a:xfrm>
                      <a:prstGeom prst="rect">
                        <a:avLst/>
                      </a:prstGeom>
                      <a:blipFill dpi="0" rotWithShape="0">
                        <a:blip r:embed="rId1"/>
                        <a:srcRect/>
                        <a:stretch>
                          <a:fillRect/>
                        </a:stretch>
                      </a:blip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94A0FC5" w14:textId="77777777" w:rsidR="002860A2" w:rsidRPr="004C09DE" w:rsidRDefault="002860A2" w:rsidP="004C09DE">
                          <w:pPr>
                            <w:spacing w:line="240" w:lineRule="auto"/>
                            <w:rPr>
                              <w:sz w:val="12"/>
                              <w:szCs w:val="12"/>
                            </w:rPr>
                          </w:pPr>
                          <w:r w:rsidRPr="004C09DE">
                            <w:rPr>
                              <w:sz w:val="12"/>
                              <w:szCs w:val="12"/>
                            </w:rPr>
                            <w:t>Forrás Akadémia</w:t>
                          </w:r>
                        </w:p>
                        <w:p w14:paraId="494BC36B" w14:textId="77777777" w:rsidR="002860A2" w:rsidRPr="004C09DE" w:rsidRDefault="002860A2" w:rsidP="004C09DE">
                          <w:pPr>
                            <w:spacing w:line="240" w:lineRule="auto"/>
                            <w:rPr>
                              <w:sz w:val="12"/>
                              <w:szCs w:val="12"/>
                            </w:rPr>
                          </w:pPr>
                          <w:proofErr w:type="spellStart"/>
                          <w:r w:rsidRPr="004C09DE">
                            <w:rPr>
                              <w:sz w:val="12"/>
                              <w:szCs w:val="12"/>
                            </w:rPr>
                            <w:t>GriffSoft</w:t>
                          </w:r>
                          <w:proofErr w:type="spellEnd"/>
                          <w:r w:rsidRPr="004C09DE">
                            <w:rPr>
                              <w:sz w:val="12"/>
                              <w:szCs w:val="12"/>
                            </w:rPr>
                            <w:t xml:space="preserve"> Informatikai Zrt.</w:t>
                          </w:r>
                        </w:p>
                        <w:p w14:paraId="7A94CB51" w14:textId="77777777" w:rsidR="002860A2" w:rsidRPr="004C09DE" w:rsidRDefault="002860A2" w:rsidP="004C09DE">
                          <w:pPr>
                            <w:spacing w:line="240" w:lineRule="auto"/>
                            <w:rPr>
                              <w:sz w:val="12"/>
                              <w:szCs w:val="12"/>
                            </w:rPr>
                          </w:pPr>
                        </w:p>
                        <w:p w14:paraId="3948CE66" w14:textId="77777777" w:rsidR="002860A2" w:rsidRPr="004C09DE" w:rsidRDefault="002860A2" w:rsidP="004C09DE">
                          <w:pPr>
                            <w:spacing w:line="240" w:lineRule="auto"/>
                            <w:rPr>
                              <w:sz w:val="12"/>
                              <w:szCs w:val="12"/>
                            </w:rPr>
                          </w:pPr>
                          <w:r w:rsidRPr="004C09DE">
                            <w:rPr>
                              <w:sz w:val="12"/>
                              <w:szCs w:val="12"/>
                            </w:rPr>
                            <w:t>1041 Budapest, Görgey Artúr utca 69-71.</w:t>
                          </w:r>
                        </w:p>
                        <w:p w14:paraId="3922EF27" w14:textId="77777777" w:rsidR="002860A2" w:rsidRPr="004C09DE" w:rsidRDefault="002860A2" w:rsidP="004C09DE">
                          <w:pPr>
                            <w:spacing w:line="240" w:lineRule="auto"/>
                            <w:rPr>
                              <w:sz w:val="12"/>
                              <w:szCs w:val="12"/>
                            </w:rPr>
                          </w:pPr>
                          <w:r w:rsidRPr="004C09DE">
                            <w:rPr>
                              <w:sz w:val="12"/>
                              <w:szCs w:val="12"/>
                            </w:rPr>
                            <w:t>Telefon: +36-1/450-2200, +36-62/549-100</w:t>
                          </w:r>
                        </w:p>
                        <w:p w14:paraId="0C3D8BAE" w14:textId="77777777" w:rsidR="002860A2" w:rsidRPr="004C09DE" w:rsidRDefault="002860A2" w:rsidP="004C09DE">
                          <w:pPr>
                            <w:spacing w:line="240" w:lineRule="auto"/>
                            <w:rPr>
                              <w:sz w:val="12"/>
                              <w:szCs w:val="12"/>
                            </w:rPr>
                          </w:pPr>
                          <w:r w:rsidRPr="004C09DE">
                            <w:rPr>
                              <w:sz w:val="12"/>
                              <w:szCs w:val="12"/>
                            </w:rPr>
                            <w:t>Fax: +36-1/239-0056, +36-62/401-417</w:t>
                          </w:r>
                        </w:p>
                        <w:p w14:paraId="302443E4" w14:textId="77777777" w:rsidR="002860A2" w:rsidRPr="004C09DE" w:rsidRDefault="002860A2" w:rsidP="004C09DE">
                          <w:pPr>
                            <w:spacing w:line="240" w:lineRule="auto"/>
                            <w:rPr>
                              <w:sz w:val="12"/>
                              <w:szCs w:val="12"/>
                            </w:rPr>
                          </w:pPr>
                          <w:r w:rsidRPr="004C09DE">
                            <w:rPr>
                              <w:sz w:val="12"/>
                              <w:szCs w:val="12"/>
                            </w:rPr>
                            <w:t>Web: www.griffsoft.hu</w:t>
                          </w:r>
                        </w:p>
                        <w:p w14:paraId="7A4D45B6" w14:textId="77777777" w:rsidR="002860A2" w:rsidRPr="00D53CA5" w:rsidRDefault="002860A2" w:rsidP="0019068B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alt="szürke" style="position:absolute;margin-left:1.35pt;margin-top:-43.25pt;width:523.7pt;height:58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" strokecolor="white [3212]">
              <v:fill r:id="rId2" o:title="szürke" recolor="t" type="frame"/>
              <v:textbox>
                <w:txbxContent>
                  <w:p w:rsidR="002860A2" w:rsidRPr="004C09DE" w:rsidRDefault="002860A2" w:rsidP="004C09DE">
                    <w:pPr>
                      <w:spacing w:line="240" w:lineRule="auto"/>
                      <w:rPr>
                        <w:sz w:val="12"/>
                        <w:szCs w:val="12"/>
                      </w:rPr>
                    </w:pPr>
                    <w:r w:rsidRPr="004C09DE">
                      <w:rPr>
                        <w:sz w:val="12"/>
                        <w:szCs w:val="12"/>
                      </w:rPr>
                      <w:t>Forrás Akadémia</w:t>
                    </w:r>
                  </w:p>
                  <w:p w:rsidR="002860A2" w:rsidRPr="004C09DE" w:rsidRDefault="002860A2" w:rsidP="004C09DE">
                    <w:pPr>
                      <w:spacing w:line="240" w:lineRule="auto"/>
                      <w:rPr>
                        <w:sz w:val="12"/>
                        <w:szCs w:val="12"/>
                      </w:rPr>
                    </w:pPr>
                    <w:r w:rsidRPr="004C09DE">
                      <w:rPr>
                        <w:sz w:val="12"/>
                        <w:szCs w:val="12"/>
                      </w:rPr>
                      <w:t>GriffSoft Informatikai Zrt.</w:t>
                    </w:r>
                  </w:p>
                  <w:p w:rsidR="002860A2" w:rsidRPr="004C09DE" w:rsidRDefault="002860A2" w:rsidP="004C09DE">
                    <w:pPr>
                      <w:spacing w:line="240" w:lineRule="auto"/>
                      <w:rPr>
                        <w:sz w:val="12"/>
                        <w:szCs w:val="12"/>
                      </w:rPr>
                    </w:pPr>
                  </w:p>
                  <w:p w:rsidR="002860A2" w:rsidRPr="004C09DE" w:rsidRDefault="002860A2" w:rsidP="004C09DE">
                    <w:pPr>
                      <w:spacing w:line="240" w:lineRule="auto"/>
                      <w:rPr>
                        <w:sz w:val="12"/>
                        <w:szCs w:val="12"/>
                      </w:rPr>
                    </w:pPr>
                    <w:r w:rsidRPr="004C09DE">
                      <w:rPr>
                        <w:sz w:val="12"/>
                        <w:szCs w:val="12"/>
                      </w:rPr>
                      <w:t>1041 Budapest, Görgey Artúr utca 69-71.</w:t>
                    </w:r>
                  </w:p>
                  <w:p w:rsidR="002860A2" w:rsidRPr="004C09DE" w:rsidRDefault="002860A2" w:rsidP="004C09DE">
                    <w:pPr>
                      <w:spacing w:line="240" w:lineRule="auto"/>
                      <w:rPr>
                        <w:sz w:val="12"/>
                        <w:szCs w:val="12"/>
                      </w:rPr>
                    </w:pPr>
                    <w:r w:rsidRPr="004C09DE">
                      <w:rPr>
                        <w:sz w:val="12"/>
                        <w:szCs w:val="12"/>
                      </w:rPr>
                      <w:t>Telefon: +36-1/450-2200, +36-62/549-100</w:t>
                    </w:r>
                  </w:p>
                  <w:p w:rsidR="002860A2" w:rsidRPr="004C09DE" w:rsidRDefault="002860A2" w:rsidP="004C09DE">
                    <w:pPr>
                      <w:spacing w:line="240" w:lineRule="auto"/>
                      <w:rPr>
                        <w:sz w:val="12"/>
                        <w:szCs w:val="12"/>
                      </w:rPr>
                    </w:pPr>
                    <w:r w:rsidRPr="004C09DE">
                      <w:rPr>
                        <w:sz w:val="12"/>
                        <w:szCs w:val="12"/>
                      </w:rPr>
                      <w:t>Fax: +36-1/239-0056, +36-62/401-417</w:t>
                    </w:r>
                  </w:p>
                  <w:p w:rsidR="002860A2" w:rsidRPr="004C09DE" w:rsidRDefault="002860A2" w:rsidP="004C09DE">
                    <w:pPr>
                      <w:spacing w:line="240" w:lineRule="auto"/>
                      <w:rPr>
                        <w:sz w:val="12"/>
                        <w:szCs w:val="12"/>
                      </w:rPr>
                    </w:pPr>
                    <w:r w:rsidRPr="004C09DE">
                      <w:rPr>
                        <w:sz w:val="12"/>
                        <w:szCs w:val="12"/>
                      </w:rPr>
                      <w:t>Web: www.griffsoft.hu</w:t>
                    </w:r>
                  </w:p>
                  <w:p w:rsidR="002860A2" w:rsidRPr="00D53CA5" w:rsidRDefault="002860A2" w:rsidP="0019068B"/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846281" w14:textId="77777777" w:rsidR="002860A2" w:rsidRDefault="00142D78" w:rsidP="0019068B">
    <w:pPr>
      <w:pStyle w:val="llb"/>
    </w:pP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47029872" wp14:editId="499F36C3">
              <wp:simplePos x="0" y="0"/>
              <wp:positionH relativeFrom="column">
                <wp:posOffset>169545</wp:posOffset>
              </wp:positionH>
              <wp:positionV relativeFrom="paragraph">
                <wp:posOffset>-396875</wp:posOffset>
              </wp:positionV>
              <wp:extent cx="6650990" cy="742315"/>
              <wp:effectExtent l="7620" t="12700" r="8890" b="6985"/>
              <wp:wrapNone/>
              <wp:docPr id="10" name="Text Box 9" descr="szürk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50990" cy="742315"/>
                      </a:xfrm>
                      <a:prstGeom prst="rect">
                        <a:avLst/>
                      </a:prstGeom>
                      <a:blipFill dpi="0" rotWithShape="0">
                        <a:blip r:embed="rId1"/>
                        <a:srcRect/>
                        <a:stretch>
                          <a:fillRect/>
                        </a:stretch>
                      </a:blip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E3C933E" w14:textId="77777777" w:rsidR="00D81971" w:rsidRDefault="00D81971" w:rsidP="00D81971">
                          <w:r>
                            <w:t>A könyvvezetés devizanemétől eltérő gazdasági események elszámolása oktatási tematika</w:t>
                          </w:r>
                        </w:p>
                        <w:p w14:paraId="74E9B266" w14:textId="77777777" w:rsidR="002860A2" w:rsidRPr="00FD290B" w:rsidRDefault="000C7FDF" w:rsidP="005D56C6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142D78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 w:rsidR="002860A2" w:rsidRPr="00FD290B">
                            <w:t xml:space="preserve"> / </w:t>
                          </w:r>
                          <w:fldSimple w:instr=" NUMPAGES   \* MERGEFORMAT ">
                            <w:r w:rsidR="00142D78">
                              <w:rPr>
                                <w:noProof/>
                              </w:rPr>
                              <w:t>2</w:t>
                            </w:r>
                          </w:fldSimple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8" type="#_x0000_t202" alt="szürke" style="position:absolute;margin-left:13.35pt;margin-top:-31.25pt;width:523.7pt;height:58.4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" strokecolor="white [3212]">
              <v:fill r:id="rId2" o:title="szürke" recolor="t" type="frame"/>
              <v:textbox>
                <w:txbxContent>
                  <w:p w:rsidR="00D81971" w:rsidRDefault="00D81971" w:rsidP="00D81971">
                    <w:r>
                      <w:t>A könyvvezetés devizanemétől eltérő gazdasági események elszámolása oktatási tematika</w:t>
                    </w:r>
                  </w:p>
                  <w:p w:rsidR="002860A2" w:rsidRPr="00FD290B" w:rsidRDefault="000C7FDF" w:rsidP="005D56C6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142D78">
                      <w:rPr>
                        <w:noProof/>
                      </w:rPr>
                      <w:t>2</w:t>
                    </w:r>
                    <w:r>
                      <w:rPr>
                        <w:noProof/>
                      </w:rPr>
                      <w:fldChar w:fldCharType="end"/>
                    </w:r>
                    <w:r w:rsidR="002860A2" w:rsidRPr="00FD290B">
                      <w:t xml:space="preserve"> / </w:t>
                    </w:r>
                    <w:fldSimple w:instr=" NUMPAGES   \* MERGEFORMAT ">
                      <w:r w:rsidR="00142D78">
                        <w:rPr>
                          <w:noProof/>
                        </w:rPr>
                        <w:t>2</w:t>
                      </w:r>
                    </w:fldSimple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CB99C" w14:textId="77777777" w:rsidR="002860A2" w:rsidRDefault="00142D78" w:rsidP="004C09DE">
    <w:pPr>
      <w:pStyle w:val="llb"/>
      <w:jc w:val="center"/>
    </w:pP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206521D1" wp14:editId="62CF0D90">
              <wp:simplePos x="0" y="0"/>
              <wp:positionH relativeFrom="column">
                <wp:posOffset>17145</wp:posOffset>
              </wp:positionH>
              <wp:positionV relativeFrom="paragraph">
                <wp:posOffset>-549275</wp:posOffset>
              </wp:positionV>
              <wp:extent cx="6650990" cy="742315"/>
              <wp:effectExtent l="7620" t="12700" r="8890" b="6985"/>
              <wp:wrapNone/>
              <wp:docPr id="9" name="Text Box 5" descr="szürk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50990" cy="742315"/>
                      </a:xfrm>
                      <a:prstGeom prst="rect">
                        <a:avLst/>
                      </a:prstGeom>
                      <a:blipFill dpi="0" rotWithShape="0">
                        <a:blip r:embed="rId1"/>
                        <a:srcRect/>
                        <a:stretch>
                          <a:fillRect/>
                        </a:stretch>
                      </a:blip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81CF16" w14:textId="77777777" w:rsidR="002860A2" w:rsidRPr="00632E64" w:rsidRDefault="002860A2" w:rsidP="009337DD">
                          <w:pPr>
                            <w:pStyle w:val="lbjegyzet"/>
                            <w:spacing w:before="240"/>
                          </w:pPr>
                          <w:proofErr w:type="gramStart"/>
                          <w:r>
                            <w:t>a</w:t>
                          </w:r>
                          <w:proofErr w:type="gramEnd"/>
                          <w:r w:rsidRPr="00632E64">
                            <w:t xml:space="preserve"> oktatási anyag</w:t>
                          </w:r>
                        </w:p>
                        <w:p w14:paraId="59F26917" w14:textId="77777777" w:rsidR="002860A2" w:rsidRPr="00632E64" w:rsidRDefault="00410322" w:rsidP="009337DD">
                          <w:pPr>
                            <w:pStyle w:val="lbjegyzet"/>
                            <w:spacing w:before="240"/>
                            <w:jc w:val="center"/>
                          </w:pPr>
                          <w:r w:rsidRPr="00632E64">
                            <w:rPr>
                              <w:szCs w:val="20"/>
                            </w:rPr>
                            <w:fldChar w:fldCharType="begin"/>
                          </w:r>
                          <w:r w:rsidR="002860A2" w:rsidRPr="00632E64">
                            <w:rPr>
                              <w:szCs w:val="20"/>
                            </w:rPr>
                            <w:instrText xml:space="preserve"> PAGE   \* MERGEFORMAT </w:instrText>
                          </w:r>
                          <w:r w:rsidRPr="00632E64">
                            <w:rPr>
                              <w:szCs w:val="20"/>
                            </w:rPr>
                            <w:fldChar w:fldCharType="separate"/>
                          </w:r>
                          <w:r w:rsidR="002860A2" w:rsidRPr="007F1AC9">
                            <w:rPr>
                              <w:noProof/>
                            </w:rPr>
                            <w:t>2</w:t>
                          </w:r>
                          <w:r w:rsidRPr="00632E64">
                            <w:rPr>
                              <w:szCs w:val="20"/>
                            </w:rPr>
                            <w:fldChar w:fldCharType="end"/>
                          </w:r>
                          <w:r w:rsidR="002860A2" w:rsidRPr="00632E64">
                            <w:rPr>
                              <w:szCs w:val="20"/>
                            </w:rPr>
                            <w:t xml:space="preserve"> / </w:t>
                          </w:r>
                          <w:fldSimple w:instr=" NUMPAGES   \* MERGEFORMAT ">
                            <w:r w:rsidR="002860A2">
                              <w:rPr>
                                <w:noProof/>
                              </w:rPr>
                              <w:t>2</w:t>
                            </w:r>
                          </w:fldSimple>
                        </w:p>
                        <w:p w14:paraId="43B678FD" w14:textId="77777777" w:rsidR="002860A2" w:rsidRPr="00D53CA5" w:rsidRDefault="002860A2" w:rsidP="0019068B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alt="szürke" style="position:absolute;left:0;text-align:left;margin-left:1.35pt;margin-top:-43.25pt;width:523.7pt;height:58.4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" strokecolor="white [3212]">
              <v:fill r:id="rId2" o:title="szürke" recolor="t" type="frame"/>
              <v:textbox>
                <w:txbxContent>
                  <w:p w:rsidR="002860A2" w:rsidRPr="00632E64" w:rsidRDefault="002860A2" w:rsidP="009337DD">
                    <w:pPr>
                      <w:pStyle w:val="lbjegyzet"/>
                      <w:spacing w:before="240"/>
                    </w:pPr>
                    <w:r>
                      <w:t>a</w:t>
                    </w:r>
                    <w:r w:rsidRPr="00632E64">
                      <w:t xml:space="preserve"> oktatási anyag</w:t>
                    </w:r>
                  </w:p>
                  <w:p w:rsidR="002860A2" w:rsidRPr="00632E64" w:rsidRDefault="00410322" w:rsidP="009337DD">
                    <w:pPr>
                      <w:pStyle w:val="lbjegyzet"/>
                      <w:spacing w:before="240"/>
                      <w:jc w:val="center"/>
                    </w:pPr>
                    <w:r w:rsidRPr="00632E64">
                      <w:rPr>
                        <w:szCs w:val="20"/>
                      </w:rPr>
                      <w:fldChar w:fldCharType="begin"/>
                    </w:r>
                    <w:r w:rsidR="002860A2" w:rsidRPr="00632E64">
                      <w:rPr>
                        <w:szCs w:val="20"/>
                      </w:rPr>
                      <w:instrText xml:space="preserve"> PAGE   \* MERGEFORMAT </w:instrText>
                    </w:r>
                    <w:r w:rsidRPr="00632E64">
                      <w:rPr>
                        <w:szCs w:val="20"/>
                      </w:rPr>
                      <w:fldChar w:fldCharType="separate"/>
                    </w:r>
                    <w:r w:rsidR="002860A2" w:rsidRPr="007F1AC9">
                      <w:rPr>
                        <w:noProof/>
                      </w:rPr>
                      <w:t>2</w:t>
                    </w:r>
                    <w:r w:rsidRPr="00632E64">
                      <w:rPr>
                        <w:szCs w:val="20"/>
                      </w:rPr>
                      <w:fldChar w:fldCharType="end"/>
                    </w:r>
                    <w:r w:rsidR="002860A2" w:rsidRPr="00632E64">
                      <w:rPr>
                        <w:szCs w:val="20"/>
                      </w:rPr>
                      <w:t xml:space="preserve"> / </w:t>
                    </w:r>
                    <w:fldSimple w:instr=" NUMPAGES   \* MERGEFORMAT ">
                      <w:r w:rsidR="002860A2">
                        <w:rPr>
                          <w:noProof/>
                        </w:rPr>
                        <w:t>2</w:t>
                      </w:r>
                    </w:fldSimple>
                  </w:p>
                  <w:p w:rsidR="002860A2" w:rsidRPr="00D53CA5" w:rsidRDefault="002860A2" w:rsidP="0019068B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67739F" w14:textId="77777777" w:rsidR="002860A2" w:rsidRDefault="002860A2" w:rsidP="0019068B">
      <w:r>
        <w:separator/>
      </w:r>
    </w:p>
  </w:footnote>
  <w:footnote w:type="continuationSeparator" w:id="0">
    <w:p w14:paraId="47ABD6FF" w14:textId="77777777" w:rsidR="002860A2" w:rsidRDefault="002860A2" w:rsidP="001906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4ADEC" w14:textId="77777777" w:rsidR="002860A2" w:rsidRDefault="002860A2" w:rsidP="002D70DC">
    <w:pPr>
      <w:pStyle w:val="lfej"/>
      <w:jc w:val="right"/>
    </w:pPr>
    <w:r w:rsidRPr="00FD290B">
      <w:rPr>
        <w:noProof/>
        <w:lang w:eastAsia="hu-HU"/>
      </w:rPr>
      <w:drawing>
        <wp:anchor distT="0" distB="0" distL="114300" distR="114300" simplePos="0" relativeHeight="251667456" behindDoc="1" locked="0" layoutInCell="1" allowOverlap="1" wp14:anchorId="75708D23" wp14:editId="79E37A9D">
          <wp:simplePos x="0" y="0"/>
          <wp:positionH relativeFrom="column">
            <wp:posOffset>-6829</wp:posOffset>
          </wp:positionH>
          <wp:positionV relativeFrom="paragraph">
            <wp:posOffset>1162925</wp:posOffset>
          </wp:positionV>
          <wp:extent cx="6631916" cy="7781026"/>
          <wp:effectExtent l="19050" t="0" r="0" b="0"/>
          <wp:wrapNone/>
          <wp:docPr id="7" name="Kép 1" descr="D:\griff\sablon\vízjel_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griff\sablon\vízjel_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31916" cy="778102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FD290B">
      <w:rPr>
        <w:noProof/>
        <w:lang w:eastAsia="hu-HU"/>
      </w:rPr>
      <w:drawing>
        <wp:inline distT="0" distB="0" distL="0" distR="0" wp14:anchorId="26E3BF77" wp14:editId="0A34F766">
          <wp:extent cx="828040" cy="879475"/>
          <wp:effectExtent l="0" t="0" r="0" b="0"/>
          <wp:docPr id="3" name="Kép 0" descr="ForrasAkademia_logo__emblema_final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0" descr="ForrasAkademia_logo__emblema_final-01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040" cy="879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49BE4" w14:textId="77777777" w:rsidR="002860A2" w:rsidRDefault="002860A2" w:rsidP="0019068B">
    <w:pPr>
      <w:pStyle w:val="lfej"/>
    </w:pPr>
    <w:r>
      <w:rPr>
        <w:noProof/>
        <w:lang w:eastAsia="hu-HU"/>
      </w:rPr>
      <w:drawing>
        <wp:anchor distT="0" distB="0" distL="114300" distR="114300" simplePos="0" relativeHeight="251658239" behindDoc="1" locked="0" layoutInCell="1" allowOverlap="1" wp14:anchorId="260B1DC5" wp14:editId="1381CE09">
          <wp:simplePos x="0" y="0"/>
          <wp:positionH relativeFrom="column">
            <wp:posOffset>10160</wp:posOffset>
          </wp:positionH>
          <wp:positionV relativeFrom="paragraph">
            <wp:posOffset>1007110</wp:posOffset>
          </wp:positionV>
          <wp:extent cx="6631305" cy="7780655"/>
          <wp:effectExtent l="19050" t="0" r="0" b="0"/>
          <wp:wrapNone/>
          <wp:docPr id="6" name="Kép 1" descr="D:\griff\sablon\vízjel_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griff\sablon\vízjel_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31305" cy="77806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hu-HU"/>
      </w:rPr>
      <w:drawing>
        <wp:anchor distT="0" distB="0" distL="114300" distR="114300" simplePos="0" relativeHeight="251661312" behindDoc="1" locked="0" layoutInCell="1" allowOverlap="1" wp14:anchorId="75C9DCF9" wp14:editId="5C2F3504">
          <wp:simplePos x="0" y="0"/>
          <wp:positionH relativeFrom="column">
            <wp:posOffset>10160</wp:posOffset>
          </wp:positionH>
          <wp:positionV relativeFrom="paragraph">
            <wp:posOffset>-182880</wp:posOffset>
          </wp:positionV>
          <wp:extent cx="3586480" cy="724535"/>
          <wp:effectExtent l="19050" t="0" r="0" b="0"/>
          <wp:wrapNone/>
          <wp:docPr id="1" name="Kép 1" descr="ForrasAkademia_logo_fina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1" descr="ForrasAkademia_logo_final-0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86480" cy="7245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hu-HU"/>
      </w:rPr>
      <w:drawing>
        <wp:anchor distT="0" distB="0" distL="114300" distR="114300" simplePos="0" relativeHeight="251663360" behindDoc="1" locked="0" layoutInCell="1" allowOverlap="1" wp14:anchorId="1A11BE56" wp14:editId="35BFA197">
          <wp:simplePos x="0" y="0"/>
          <wp:positionH relativeFrom="column">
            <wp:posOffset>4711700</wp:posOffset>
          </wp:positionH>
          <wp:positionV relativeFrom="paragraph">
            <wp:posOffset>-304165</wp:posOffset>
          </wp:positionV>
          <wp:extent cx="1887220" cy="724535"/>
          <wp:effectExtent l="19050" t="0" r="0" b="0"/>
          <wp:wrapNone/>
          <wp:docPr id="2" name="Kép 0" descr="Griff_logo_RGB_2szine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0" descr="Griff_logo_RGB_2szines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7220" cy="7245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80CB1" w14:textId="77777777" w:rsidR="002860A2" w:rsidRDefault="002860A2" w:rsidP="002D70DC">
    <w:pPr>
      <w:pStyle w:val="lfej"/>
      <w:jc w:val="right"/>
    </w:pPr>
    <w:r w:rsidRPr="00FD290B">
      <w:rPr>
        <w:noProof/>
        <w:lang w:eastAsia="hu-HU"/>
      </w:rPr>
      <w:drawing>
        <wp:anchor distT="0" distB="0" distL="114300" distR="114300" simplePos="0" relativeHeight="251678720" behindDoc="1" locked="0" layoutInCell="1" allowOverlap="1" wp14:anchorId="37636860" wp14:editId="7BA7F7E6">
          <wp:simplePos x="0" y="0"/>
          <wp:positionH relativeFrom="column">
            <wp:posOffset>12537</wp:posOffset>
          </wp:positionH>
          <wp:positionV relativeFrom="paragraph">
            <wp:posOffset>1160221</wp:posOffset>
          </wp:positionV>
          <wp:extent cx="6627410" cy="7779224"/>
          <wp:effectExtent l="19050" t="0" r="1990" b="0"/>
          <wp:wrapNone/>
          <wp:docPr id="4" name="Kép 1" descr="D:\griff\sablon\vízjel_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griff\sablon\vízjel_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27410" cy="777922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FD290B">
      <w:rPr>
        <w:noProof/>
        <w:lang w:eastAsia="hu-HU"/>
      </w:rPr>
      <w:drawing>
        <wp:inline distT="0" distB="0" distL="0" distR="0" wp14:anchorId="75DE2844" wp14:editId="66BBA054">
          <wp:extent cx="828040" cy="879475"/>
          <wp:effectExtent l="0" t="0" r="0" b="0"/>
          <wp:docPr id="5" name="Kép 0" descr="ForrasAkademia_logo__emblema_final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0" descr="ForrasAkademia_logo__emblema_final-01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040" cy="879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99456" w14:textId="77777777" w:rsidR="002860A2" w:rsidRDefault="002860A2" w:rsidP="002D70DC">
    <w:pPr>
      <w:pStyle w:val="lfej"/>
      <w:jc w:val="right"/>
    </w:pPr>
    <w:r>
      <w:rPr>
        <w:noProof/>
        <w:lang w:eastAsia="hu-HU"/>
      </w:rPr>
      <w:drawing>
        <wp:inline distT="0" distB="0" distL="0" distR="0" wp14:anchorId="7C04BF83" wp14:editId="5D33FB46">
          <wp:extent cx="828040" cy="879475"/>
          <wp:effectExtent l="0" t="0" r="0" b="0"/>
          <wp:docPr id="11" name="Kép 0" descr="ForrasAkademia_logo__emblema_final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0" descr="ForrasAkademia_logo__emblema_final-0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040" cy="879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hu-HU"/>
      </w:rPr>
      <w:drawing>
        <wp:anchor distT="0" distB="0" distL="114300" distR="114300" simplePos="0" relativeHeight="251670528" behindDoc="1" locked="0" layoutInCell="1" allowOverlap="1" wp14:anchorId="2E3BA1D8" wp14:editId="40BCA726">
          <wp:simplePos x="0" y="0"/>
          <wp:positionH relativeFrom="column">
            <wp:posOffset>10160</wp:posOffset>
          </wp:positionH>
          <wp:positionV relativeFrom="paragraph">
            <wp:posOffset>1007110</wp:posOffset>
          </wp:positionV>
          <wp:extent cx="6631305" cy="7780655"/>
          <wp:effectExtent l="19050" t="0" r="0" b="0"/>
          <wp:wrapNone/>
          <wp:docPr id="8" name="Kép 1" descr="D:\griff\sablon\vízjel_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griff\sablon\vízjel_.pn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6631305" cy="77806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03556"/>
    <w:multiLevelType w:val="hybridMultilevel"/>
    <w:tmpl w:val="6732800A"/>
    <w:lvl w:ilvl="0" w:tplc="5EEACF7C">
      <w:start w:val="1"/>
      <w:numFmt w:val="bullet"/>
      <w:pStyle w:val="tablafels"/>
      <w:lvlText w:val="-"/>
      <w:lvlJc w:val="left"/>
      <w:pPr>
        <w:ind w:left="714" w:hanging="360"/>
      </w:pPr>
      <w:rPr>
        <w:rFonts w:ascii="Verdana" w:eastAsia="Times New Roman" w:hAnsi="Verdana" w:cs="Arial" w:hint="default"/>
      </w:rPr>
    </w:lvl>
    <w:lvl w:ilvl="1" w:tplc="407E8594">
      <w:start w:val="1"/>
      <w:numFmt w:val="bullet"/>
      <w:lvlText w:val="-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AD6EFA"/>
    <w:multiLevelType w:val="hybridMultilevel"/>
    <w:tmpl w:val="63EAA1D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9001118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3C98FF64">
      <w:start w:val="2"/>
      <w:numFmt w:val="bullet"/>
      <w:lvlText w:val="•"/>
      <w:lvlJc w:val="left"/>
      <w:pPr>
        <w:ind w:left="2520" w:hanging="720"/>
      </w:pPr>
      <w:rPr>
        <w:rFonts w:ascii="Arial" w:eastAsia="Times New Roman" w:hAnsi="Arial" w:cs="Arial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E40C89"/>
    <w:multiLevelType w:val="hybridMultilevel"/>
    <w:tmpl w:val="2BF830F8"/>
    <w:lvl w:ilvl="0" w:tplc="5EEACF7C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9609AA"/>
    <w:multiLevelType w:val="hybridMultilevel"/>
    <w:tmpl w:val="00FC0B72"/>
    <w:lvl w:ilvl="0" w:tplc="200EFF90">
      <w:start w:val="3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E063ED"/>
    <w:multiLevelType w:val="hybridMultilevel"/>
    <w:tmpl w:val="31E0CDF6"/>
    <w:lvl w:ilvl="0" w:tplc="0206EDF4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321A4AE5"/>
    <w:multiLevelType w:val="hybridMultilevel"/>
    <w:tmpl w:val="453C9D82"/>
    <w:lvl w:ilvl="0" w:tplc="D6DEBC4C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741BF8"/>
    <w:multiLevelType w:val="multilevel"/>
    <w:tmpl w:val="E550E890"/>
    <w:lvl w:ilvl="0">
      <w:start w:val="1"/>
      <w:numFmt w:val="decimal"/>
      <w:pStyle w:val="Cmsor2"/>
      <w:lvlText w:val="%1."/>
      <w:lvlJc w:val="left"/>
      <w:pPr>
        <w:ind w:left="717" w:hanging="360"/>
      </w:pPr>
    </w:lvl>
    <w:lvl w:ilvl="1">
      <w:start w:val="1"/>
      <w:numFmt w:val="decimal"/>
      <w:pStyle w:val="Cmsor22"/>
      <w:lvlText w:val="%1.%2."/>
      <w:lvlJc w:val="left"/>
      <w:pPr>
        <w:ind w:left="1149" w:hanging="432"/>
      </w:pPr>
    </w:lvl>
    <w:lvl w:ilvl="2">
      <w:start w:val="1"/>
      <w:numFmt w:val="decimal"/>
      <w:lvlText w:val="%1.%2.%3."/>
      <w:lvlJc w:val="left"/>
      <w:pPr>
        <w:ind w:left="1581" w:hanging="504"/>
      </w:pPr>
    </w:lvl>
    <w:lvl w:ilvl="3">
      <w:start w:val="1"/>
      <w:numFmt w:val="decimal"/>
      <w:lvlText w:val="%1.%2.%3.%4."/>
      <w:lvlJc w:val="left"/>
      <w:pPr>
        <w:ind w:left="2085" w:hanging="648"/>
      </w:pPr>
    </w:lvl>
    <w:lvl w:ilvl="4">
      <w:start w:val="1"/>
      <w:numFmt w:val="decimal"/>
      <w:lvlText w:val="%1.%2.%3.%4.%5."/>
      <w:lvlJc w:val="left"/>
      <w:pPr>
        <w:ind w:left="2589" w:hanging="792"/>
      </w:pPr>
    </w:lvl>
    <w:lvl w:ilvl="5">
      <w:start w:val="1"/>
      <w:numFmt w:val="decimal"/>
      <w:lvlText w:val="%1.%2.%3.%4.%5.%6."/>
      <w:lvlJc w:val="left"/>
      <w:pPr>
        <w:ind w:left="3093" w:hanging="936"/>
      </w:pPr>
    </w:lvl>
    <w:lvl w:ilvl="6">
      <w:start w:val="1"/>
      <w:numFmt w:val="decimal"/>
      <w:lvlText w:val="%1.%2.%3.%4.%5.%6.%7."/>
      <w:lvlJc w:val="left"/>
      <w:pPr>
        <w:ind w:left="3597" w:hanging="1080"/>
      </w:pPr>
    </w:lvl>
    <w:lvl w:ilvl="7">
      <w:start w:val="1"/>
      <w:numFmt w:val="decimal"/>
      <w:lvlText w:val="%1.%2.%3.%4.%5.%6.%7.%8."/>
      <w:lvlJc w:val="left"/>
      <w:pPr>
        <w:ind w:left="4101" w:hanging="1224"/>
      </w:pPr>
    </w:lvl>
    <w:lvl w:ilvl="8">
      <w:start w:val="1"/>
      <w:numFmt w:val="decimal"/>
      <w:lvlText w:val="%1.%2.%3.%4.%5.%6.%7.%8.%9."/>
      <w:lvlJc w:val="left"/>
      <w:pPr>
        <w:ind w:left="4677" w:hanging="1440"/>
      </w:pPr>
    </w:lvl>
  </w:abstractNum>
  <w:abstractNum w:abstractNumId="7" w15:restartNumberingAfterBreak="0">
    <w:nsid w:val="46BC562C"/>
    <w:multiLevelType w:val="multilevel"/>
    <w:tmpl w:val="B1A452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Cmsor3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4CA23597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56693233"/>
    <w:multiLevelType w:val="hybridMultilevel"/>
    <w:tmpl w:val="DE7E25B0"/>
    <w:lvl w:ilvl="0" w:tplc="407E8594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407E8594">
      <w:start w:val="1"/>
      <w:numFmt w:val="bullet"/>
      <w:lvlText w:val="-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D60117"/>
    <w:multiLevelType w:val="hybridMultilevel"/>
    <w:tmpl w:val="08A4DD3C"/>
    <w:lvl w:ilvl="0" w:tplc="040E000F">
      <w:start w:val="1"/>
      <w:numFmt w:val="decimal"/>
      <w:lvlText w:val="%1."/>
      <w:lvlJc w:val="left"/>
      <w:pPr>
        <w:ind w:left="1145" w:hanging="360"/>
      </w:pPr>
    </w:lvl>
    <w:lvl w:ilvl="1" w:tplc="040E0019" w:tentative="1">
      <w:start w:val="1"/>
      <w:numFmt w:val="lowerLetter"/>
      <w:lvlText w:val="%2."/>
      <w:lvlJc w:val="left"/>
      <w:pPr>
        <w:ind w:left="1865" w:hanging="360"/>
      </w:pPr>
    </w:lvl>
    <w:lvl w:ilvl="2" w:tplc="040E001B" w:tentative="1">
      <w:start w:val="1"/>
      <w:numFmt w:val="lowerRoman"/>
      <w:lvlText w:val="%3."/>
      <w:lvlJc w:val="right"/>
      <w:pPr>
        <w:ind w:left="2585" w:hanging="180"/>
      </w:pPr>
    </w:lvl>
    <w:lvl w:ilvl="3" w:tplc="040E000F" w:tentative="1">
      <w:start w:val="1"/>
      <w:numFmt w:val="decimal"/>
      <w:lvlText w:val="%4."/>
      <w:lvlJc w:val="left"/>
      <w:pPr>
        <w:ind w:left="3305" w:hanging="360"/>
      </w:pPr>
    </w:lvl>
    <w:lvl w:ilvl="4" w:tplc="040E0019" w:tentative="1">
      <w:start w:val="1"/>
      <w:numFmt w:val="lowerLetter"/>
      <w:lvlText w:val="%5."/>
      <w:lvlJc w:val="left"/>
      <w:pPr>
        <w:ind w:left="4025" w:hanging="360"/>
      </w:pPr>
    </w:lvl>
    <w:lvl w:ilvl="5" w:tplc="040E001B" w:tentative="1">
      <w:start w:val="1"/>
      <w:numFmt w:val="lowerRoman"/>
      <w:lvlText w:val="%6."/>
      <w:lvlJc w:val="right"/>
      <w:pPr>
        <w:ind w:left="4745" w:hanging="180"/>
      </w:pPr>
    </w:lvl>
    <w:lvl w:ilvl="6" w:tplc="040E000F" w:tentative="1">
      <w:start w:val="1"/>
      <w:numFmt w:val="decimal"/>
      <w:lvlText w:val="%7."/>
      <w:lvlJc w:val="left"/>
      <w:pPr>
        <w:ind w:left="5465" w:hanging="360"/>
      </w:pPr>
    </w:lvl>
    <w:lvl w:ilvl="7" w:tplc="040E0019" w:tentative="1">
      <w:start w:val="1"/>
      <w:numFmt w:val="lowerLetter"/>
      <w:lvlText w:val="%8."/>
      <w:lvlJc w:val="left"/>
      <w:pPr>
        <w:ind w:left="6185" w:hanging="360"/>
      </w:pPr>
    </w:lvl>
    <w:lvl w:ilvl="8" w:tplc="040E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1" w15:restartNumberingAfterBreak="0">
    <w:nsid w:val="6A1E4773"/>
    <w:multiLevelType w:val="hybridMultilevel"/>
    <w:tmpl w:val="89C49210"/>
    <w:lvl w:ilvl="0" w:tplc="5EEACF7C">
      <w:start w:val="1"/>
      <w:numFmt w:val="bullet"/>
      <w:lvlText w:val="-"/>
      <w:lvlJc w:val="left"/>
      <w:pPr>
        <w:ind w:left="714" w:hanging="360"/>
      </w:pPr>
      <w:rPr>
        <w:rFonts w:ascii="Verdana" w:eastAsia="Times New Roman" w:hAnsi="Verdana" w:cs="Aria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BE4CF7"/>
    <w:multiLevelType w:val="hybridMultilevel"/>
    <w:tmpl w:val="3866F3C8"/>
    <w:lvl w:ilvl="0" w:tplc="E12293A8">
      <w:start w:val="1"/>
      <w:numFmt w:val="upperRoman"/>
      <w:pStyle w:val="Cmsor1"/>
      <w:lvlText w:val="%1."/>
      <w:lvlJc w:val="righ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9205B8"/>
    <w:multiLevelType w:val="hybridMultilevel"/>
    <w:tmpl w:val="4A40FB96"/>
    <w:lvl w:ilvl="0" w:tplc="99001118">
      <w:numFmt w:val="bullet"/>
      <w:lvlText w:val="-"/>
      <w:lvlJc w:val="left"/>
      <w:pPr>
        <w:ind w:left="2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3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480" w:hanging="360"/>
      </w:pPr>
      <w:rPr>
        <w:rFonts w:ascii="Wingdings" w:hAnsi="Wingdings" w:hint="default"/>
      </w:rPr>
    </w:lvl>
  </w:abstractNum>
  <w:num w:numId="1" w16cid:durableId="499197278">
    <w:abstractNumId w:val="12"/>
  </w:num>
  <w:num w:numId="2" w16cid:durableId="1731147154">
    <w:abstractNumId w:val="4"/>
  </w:num>
  <w:num w:numId="3" w16cid:durableId="755172687">
    <w:abstractNumId w:val="10"/>
  </w:num>
  <w:num w:numId="4" w16cid:durableId="386998757">
    <w:abstractNumId w:val="8"/>
  </w:num>
  <w:num w:numId="5" w16cid:durableId="1794710706">
    <w:abstractNumId w:val="6"/>
  </w:num>
  <w:num w:numId="6" w16cid:durableId="1105002762">
    <w:abstractNumId w:val="7"/>
  </w:num>
  <w:num w:numId="7" w16cid:durableId="572588060">
    <w:abstractNumId w:val="6"/>
  </w:num>
  <w:num w:numId="8" w16cid:durableId="256906047">
    <w:abstractNumId w:val="0"/>
  </w:num>
  <w:num w:numId="9" w16cid:durableId="548538391">
    <w:abstractNumId w:val="9"/>
  </w:num>
  <w:num w:numId="10" w16cid:durableId="1699114061">
    <w:abstractNumId w:val="13"/>
  </w:num>
  <w:num w:numId="11" w16cid:durableId="1543250687">
    <w:abstractNumId w:val="1"/>
  </w:num>
  <w:num w:numId="12" w16cid:durableId="1552502075">
    <w:abstractNumId w:val="2"/>
  </w:num>
  <w:num w:numId="13" w16cid:durableId="159544286">
    <w:abstractNumId w:val="0"/>
  </w:num>
  <w:num w:numId="14" w16cid:durableId="730692562">
    <w:abstractNumId w:val="0"/>
  </w:num>
  <w:num w:numId="15" w16cid:durableId="1209099834">
    <w:abstractNumId w:val="0"/>
  </w:num>
  <w:num w:numId="16" w16cid:durableId="1237087799">
    <w:abstractNumId w:val="0"/>
  </w:num>
  <w:num w:numId="17" w16cid:durableId="1690065391">
    <w:abstractNumId w:val="3"/>
  </w:num>
  <w:num w:numId="18" w16cid:durableId="405958328">
    <w:abstractNumId w:val="0"/>
  </w:num>
  <w:num w:numId="19" w16cid:durableId="1584804044">
    <w:abstractNumId w:val="0"/>
  </w:num>
  <w:num w:numId="20" w16cid:durableId="1988853164">
    <w:abstractNumId w:val="0"/>
  </w:num>
  <w:num w:numId="21" w16cid:durableId="2082438530">
    <w:abstractNumId w:val="11"/>
  </w:num>
  <w:num w:numId="22" w16cid:durableId="20331912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8193">
      <o:colormenu v:ext="edit" fillcolor="none [3052]" strokecolor="none [3212]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0D6"/>
    <w:rsid w:val="0001437B"/>
    <w:rsid w:val="00051E15"/>
    <w:rsid w:val="00052601"/>
    <w:rsid w:val="00064949"/>
    <w:rsid w:val="00074CAB"/>
    <w:rsid w:val="000A4051"/>
    <w:rsid w:val="000C7FDF"/>
    <w:rsid w:val="000D04A7"/>
    <w:rsid w:val="000D309F"/>
    <w:rsid w:val="000F1904"/>
    <w:rsid w:val="000F39A1"/>
    <w:rsid w:val="00115EBA"/>
    <w:rsid w:val="00124108"/>
    <w:rsid w:val="00133F18"/>
    <w:rsid w:val="00142D78"/>
    <w:rsid w:val="0018038D"/>
    <w:rsid w:val="0019068B"/>
    <w:rsid w:val="00191650"/>
    <w:rsid w:val="001A27DF"/>
    <w:rsid w:val="001B3C44"/>
    <w:rsid w:val="001D0F1F"/>
    <w:rsid w:val="001E1F1D"/>
    <w:rsid w:val="002009BB"/>
    <w:rsid w:val="0020651D"/>
    <w:rsid w:val="00250921"/>
    <w:rsid w:val="00250F1E"/>
    <w:rsid w:val="00257274"/>
    <w:rsid w:val="00271CCA"/>
    <w:rsid w:val="002745C4"/>
    <w:rsid w:val="002860A2"/>
    <w:rsid w:val="002A36FD"/>
    <w:rsid w:val="002C4980"/>
    <w:rsid w:val="002D70DC"/>
    <w:rsid w:val="002E79B0"/>
    <w:rsid w:val="00320B92"/>
    <w:rsid w:val="00327260"/>
    <w:rsid w:val="00337F61"/>
    <w:rsid w:val="00345C0A"/>
    <w:rsid w:val="00356B04"/>
    <w:rsid w:val="003849F4"/>
    <w:rsid w:val="00392281"/>
    <w:rsid w:val="00396628"/>
    <w:rsid w:val="003F2DFE"/>
    <w:rsid w:val="003F33CB"/>
    <w:rsid w:val="00410322"/>
    <w:rsid w:val="00425C30"/>
    <w:rsid w:val="00440B73"/>
    <w:rsid w:val="004549F9"/>
    <w:rsid w:val="00467085"/>
    <w:rsid w:val="00482AD4"/>
    <w:rsid w:val="004A3C65"/>
    <w:rsid w:val="004B1424"/>
    <w:rsid w:val="004B1F9C"/>
    <w:rsid w:val="004C09DE"/>
    <w:rsid w:val="004C49DC"/>
    <w:rsid w:val="004D33E4"/>
    <w:rsid w:val="004F54BB"/>
    <w:rsid w:val="00515CDF"/>
    <w:rsid w:val="00562D48"/>
    <w:rsid w:val="005700D6"/>
    <w:rsid w:val="0057416A"/>
    <w:rsid w:val="00574298"/>
    <w:rsid w:val="005813DD"/>
    <w:rsid w:val="00582C8F"/>
    <w:rsid w:val="005D56C6"/>
    <w:rsid w:val="005D6DA5"/>
    <w:rsid w:val="005E0591"/>
    <w:rsid w:val="006046EE"/>
    <w:rsid w:val="006225B5"/>
    <w:rsid w:val="00632E64"/>
    <w:rsid w:val="00670742"/>
    <w:rsid w:val="00683FDA"/>
    <w:rsid w:val="0069111D"/>
    <w:rsid w:val="00706B8B"/>
    <w:rsid w:val="007208F3"/>
    <w:rsid w:val="00760F0B"/>
    <w:rsid w:val="00761B1F"/>
    <w:rsid w:val="00771513"/>
    <w:rsid w:val="00771BF6"/>
    <w:rsid w:val="0077440E"/>
    <w:rsid w:val="007923DA"/>
    <w:rsid w:val="007958EB"/>
    <w:rsid w:val="007F1AC9"/>
    <w:rsid w:val="008638DC"/>
    <w:rsid w:val="00875390"/>
    <w:rsid w:val="008A2079"/>
    <w:rsid w:val="008B0019"/>
    <w:rsid w:val="008E1619"/>
    <w:rsid w:val="009336B5"/>
    <w:rsid w:val="009337DD"/>
    <w:rsid w:val="00935530"/>
    <w:rsid w:val="00973842"/>
    <w:rsid w:val="009870EF"/>
    <w:rsid w:val="009B6D9F"/>
    <w:rsid w:val="009B761B"/>
    <w:rsid w:val="009F58DD"/>
    <w:rsid w:val="00A34055"/>
    <w:rsid w:val="00A53D76"/>
    <w:rsid w:val="00A935C0"/>
    <w:rsid w:val="00AA27D3"/>
    <w:rsid w:val="00AC77D4"/>
    <w:rsid w:val="00AE587E"/>
    <w:rsid w:val="00B07A3B"/>
    <w:rsid w:val="00B268D7"/>
    <w:rsid w:val="00B313EE"/>
    <w:rsid w:val="00B3538C"/>
    <w:rsid w:val="00B64C0A"/>
    <w:rsid w:val="00B669D8"/>
    <w:rsid w:val="00B731C0"/>
    <w:rsid w:val="00B841FF"/>
    <w:rsid w:val="00B923AF"/>
    <w:rsid w:val="00BA7E09"/>
    <w:rsid w:val="00BD1026"/>
    <w:rsid w:val="00BF7D6C"/>
    <w:rsid w:val="00C254CF"/>
    <w:rsid w:val="00C31935"/>
    <w:rsid w:val="00C3540A"/>
    <w:rsid w:val="00C36DE0"/>
    <w:rsid w:val="00C42418"/>
    <w:rsid w:val="00C5795F"/>
    <w:rsid w:val="00C61AA3"/>
    <w:rsid w:val="00C64A2F"/>
    <w:rsid w:val="00C651E7"/>
    <w:rsid w:val="00C82720"/>
    <w:rsid w:val="00CA3AA9"/>
    <w:rsid w:val="00CA4995"/>
    <w:rsid w:val="00CC04D9"/>
    <w:rsid w:val="00CF1571"/>
    <w:rsid w:val="00D00BD3"/>
    <w:rsid w:val="00D01660"/>
    <w:rsid w:val="00D10264"/>
    <w:rsid w:val="00D114E6"/>
    <w:rsid w:val="00D1578B"/>
    <w:rsid w:val="00D3443B"/>
    <w:rsid w:val="00D36B30"/>
    <w:rsid w:val="00D5488B"/>
    <w:rsid w:val="00D61BCE"/>
    <w:rsid w:val="00D75514"/>
    <w:rsid w:val="00D81971"/>
    <w:rsid w:val="00DB5D93"/>
    <w:rsid w:val="00DE25C9"/>
    <w:rsid w:val="00DF0FAD"/>
    <w:rsid w:val="00E109F9"/>
    <w:rsid w:val="00E37BD4"/>
    <w:rsid w:val="00E62223"/>
    <w:rsid w:val="00E63653"/>
    <w:rsid w:val="00E67333"/>
    <w:rsid w:val="00E86E79"/>
    <w:rsid w:val="00E916DC"/>
    <w:rsid w:val="00E95C40"/>
    <w:rsid w:val="00EA5BB5"/>
    <w:rsid w:val="00EA7CFE"/>
    <w:rsid w:val="00EB1066"/>
    <w:rsid w:val="00EC3C2D"/>
    <w:rsid w:val="00EE0059"/>
    <w:rsid w:val="00EF54F2"/>
    <w:rsid w:val="00F215A2"/>
    <w:rsid w:val="00F7178C"/>
    <w:rsid w:val="00FA1CEC"/>
    <w:rsid w:val="00FA367D"/>
    <w:rsid w:val="00FB452F"/>
    <w:rsid w:val="00FD290B"/>
    <w:rsid w:val="00FE3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o:colormenu v:ext="edit" fillcolor="none [3052]" strokecolor="none [3212]"/>
    </o:shapedefaults>
    <o:shapelayout v:ext="edit">
      <o:idmap v:ext="edit" data="1"/>
    </o:shapelayout>
  </w:shapeDefaults>
  <w:decimalSymbol w:val=","/>
  <w:listSeparator w:val=";"/>
  <w14:docId w14:val="706954E4"/>
  <w15:docId w15:val="{24F74772-0529-4717-AA5B-E0BB9D2A1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before="960" w:line="360" w:lineRule="auto"/>
        <w:ind w:left="425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19068B"/>
    <w:pPr>
      <w:spacing w:before="0"/>
      <w:ind w:left="0"/>
    </w:pPr>
    <w:rPr>
      <w:rFonts w:ascii="Verdana" w:hAnsi="Verdana" w:cstheme="minorHAnsi"/>
    </w:rPr>
  </w:style>
  <w:style w:type="paragraph" w:styleId="Cmsor1">
    <w:name w:val="heading 1"/>
    <w:basedOn w:val="Norml"/>
    <w:next w:val="Norml"/>
    <w:link w:val="Cmsor1Char"/>
    <w:uiPriority w:val="9"/>
    <w:qFormat/>
    <w:rsid w:val="007923DA"/>
    <w:pPr>
      <w:keepNext/>
      <w:keepLines/>
      <w:numPr>
        <w:numId w:val="1"/>
      </w:numPr>
      <w:outlineLvl w:val="0"/>
    </w:pPr>
    <w:rPr>
      <w:rFonts w:eastAsiaTheme="majorEastAsia" w:cstheme="majorBidi"/>
      <w:bCs/>
      <w:sz w:val="28"/>
      <w:szCs w:val="28"/>
    </w:rPr>
  </w:style>
  <w:style w:type="paragraph" w:styleId="Cmsor2">
    <w:name w:val="heading 2"/>
    <w:basedOn w:val="Norml"/>
    <w:link w:val="Cmsor2Char"/>
    <w:uiPriority w:val="9"/>
    <w:unhideWhenUsed/>
    <w:qFormat/>
    <w:rsid w:val="00425C30"/>
    <w:pPr>
      <w:keepNext/>
      <w:keepLines/>
      <w:numPr>
        <w:numId w:val="5"/>
      </w:numPr>
      <w:tabs>
        <w:tab w:val="left" w:pos="567"/>
      </w:tabs>
      <w:outlineLvl w:val="1"/>
    </w:pPr>
    <w:rPr>
      <w:rFonts w:eastAsiaTheme="majorEastAsia" w:cstheme="majorBidi"/>
      <w:b/>
      <w:bCs/>
      <w:i/>
      <w:sz w:val="24"/>
      <w:szCs w:val="24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25C30"/>
    <w:pPr>
      <w:keepNext/>
      <w:keepLines/>
      <w:numPr>
        <w:ilvl w:val="1"/>
        <w:numId w:val="6"/>
      </w:numPr>
      <w:tabs>
        <w:tab w:val="left" w:pos="567"/>
      </w:tabs>
      <w:ind w:left="426"/>
      <w:outlineLvl w:val="2"/>
    </w:pPr>
    <w:rPr>
      <w:rFonts w:eastAsiaTheme="majorEastAsia" w:cstheme="majorBidi"/>
      <w:bCs/>
      <w:i/>
      <w:sz w:val="24"/>
      <w:szCs w:val="24"/>
      <w:u w:val="singl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327260"/>
    <w:pPr>
      <w:tabs>
        <w:tab w:val="center" w:pos="4536"/>
        <w:tab w:val="right" w:pos="9072"/>
      </w:tabs>
      <w:spacing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327260"/>
  </w:style>
  <w:style w:type="paragraph" w:styleId="llb">
    <w:name w:val="footer"/>
    <w:basedOn w:val="Norml"/>
    <w:link w:val="llbChar"/>
    <w:uiPriority w:val="99"/>
    <w:unhideWhenUsed/>
    <w:rsid w:val="00327260"/>
    <w:pPr>
      <w:tabs>
        <w:tab w:val="center" w:pos="4536"/>
        <w:tab w:val="right" w:pos="9072"/>
      </w:tabs>
      <w:spacing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327260"/>
  </w:style>
  <w:style w:type="character" w:customStyle="1" w:styleId="Cmsor1Char">
    <w:name w:val="Címsor 1 Char"/>
    <w:basedOn w:val="Bekezdsalapbettpusa"/>
    <w:link w:val="Cmsor1"/>
    <w:uiPriority w:val="9"/>
    <w:rsid w:val="007923DA"/>
    <w:rPr>
      <w:rFonts w:ascii="Verdana" w:eastAsiaTheme="majorEastAsia" w:hAnsi="Verdana" w:cstheme="majorBidi"/>
      <w:bCs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7958E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958EB"/>
    <w:rPr>
      <w:rFonts w:ascii="Tahoma" w:hAnsi="Tahoma" w:cs="Tahoma"/>
      <w:sz w:val="16"/>
      <w:szCs w:val="16"/>
    </w:rPr>
  </w:style>
  <w:style w:type="paragraph" w:customStyle="1" w:styleId="lbjegyzet">
    <w:name w:val="lábjegyzet"/>
    <w:basedOn w:val="Norml"/>
    <w:link w:val="lbjegyzetChar"/>
    <w:qFormat/>
    <w:rsid w:val="00761B1F"/>
    <w:pPr>
      <w:spacing w:beforeLines="100" w:line="240" w:lineRule="auto"/>
    </w:pPr>
    <w:rPr>
      <w:szCs w:val="14"/>
    </w:rPr>
  </w:style>
  <w:style w:type="paragraph" w:customStyle="1" w:styleId="infocim">
    <w:name w:val="info_cim"/>
    <w:basedOn w:val="Norml"/>
    <w:link w:val="infocimChar"/>
    <w:qFormat/>
    <w:rsid w:val="004C09DE"/>
    <w:pPr>
      <w:spacing w:beforeLines="200" w:afterLines="200" w:line="240" w:lineRule="auto"/>
    </w:pPr>
    <w:rPr>
      <w:b/>
      <w:sz w:val="24"/>
      <w:szCs w:val="24"/>
    </w:rPr>
  </w:style>
  <w:style w:type="character" w:customStyle="1" w:styleId="lbjegyzetChar">
    <w:name w:val="lábjegyzet Char"/>
    <w:basedOn w:val="Bekezdsalapbettpusa"/>
    <w:link w:val="lbjegyzet"/>
    <w:rsid w:val="00761B1F"/>
    <w:rPr>
      <w:rFonts w:ascii="Verdana" w:hAnsi="Verdana"/>
      <w:szCs w:val="14"/>
    </w:rPr>
  </w:style>
  <w:style w:type="paragraph" w:customStyle="1" w:styleId="infotorzs">
    <w:name w:val="info_torzs"/>
    <w:basedOn w:val="Norml"/>
    <w:link w:val="infotorzsChar"/>
    <w:qFormat/>
    <w:rsid w:val="00EA7CFE"/>
    <w:pPr>
      <w:tabs>
        <w:tab w:val="left" w:pos="1985"/>
        <w:tab w:val="left" w:pos="5103"/>
        <w:tab w:val="left" w:pos="7938"/>
      </w:tabs>
    </w:pPr>
    <w:rPr>
      <w:sz w:val="20"/>
      <w:szCs w:val="20"/>
    </w:rPr>
  </w:style>
  <w:style w:type="character" w:customStyle="1" w:styleId="infocimChar">
    <w:name w:val="info_cim Char"/>
    <w:basedOn w:val="Bekezdsalapbettpusa"/>
    <w:link w:val="infocim"/>
    <w:rsid w:val="004C09DE"/>
    <w:rPr>
      <w:rFonts w:ascii="Verdana" w:hAnsi="Verdana" w:cstheme="minorHAnsi"/>
      <w:b/>
      <w:sz w:val="24"/>
      <w:szCs w:val="24"/>
    </w:rPr>
  </w:style>
  <w:style w:type="paragraph" w:customStyle="1" w:styleId="Cmsor0">
    <w:name w:val="Címsor 0"/>
    <w:basedOn w:val="Norml"/>
    <w:next w:val="Norml"/>
    <w:link w:val="Cmsor0Char"/>
    <w:qFormat/>
    <w:rsid w:val="00B731C0"/>
    <w:pPr>
      <w:spacing w:before="3600"/>
      <w:jc w:val="center"/>
    </w:pPr>
    <w:rPr>
      <w:b/>
      <w:color w:val="FF0000"/>
      <w:sz w:val="52"/>
    </w:rPr>
  </w:style>
  <w:style w:type="character" w:customStyle="1" w:styleId="infotorzsChar">
    <w:name w:val="info_torzs Char"/>
    <w:basedOn w:val="Bekezdsalapbettpusa"/>
    <w:link w:val="infotorzs"/>
    <w:rsid w:val="00EA7CFE"/>
    <w:rPr>
      <w:rFonts w:ascii="Verdana" w:hAnsi="Verdana" w:cstheme="minorHAnsi"/>
      <w:sz w:val="20"/>
      <w:szCs w:val="20"/>
    </w:rPr>
  </w:style>
  <w:style w:type="paragraph" w:styleId="Listaszerbekezds">
    <w:name w:val="List Paragraph"/>
    <w:basedOn w:val="Norml"/>
    <w:link w:val="ListaszerbekezdsChar"/>
    <w:uiPriority w:val="34"/>
    <w:qFormat/>
    <w:rsid w:val="007923DA"/>
    <w:pPr>
      <w:ind w:left="720"/>
      <w:contextualSpacing/>
    </w:pPr>
  </w:style>
  <w:style w:type="character" w:customStyle="1" w:styleId="Cmsor0Char">
    <w:name w:val="Címsor 0 Char"/>
    <w:basedOn w:val="Cmsor1Char"/>
    <w:link w:val="Cmsor0"/>
    <w:rsid w:val="00B731C0"/>
    <w:rPr>
      <w:rFonts w:ascii="Verdana" w:eastAsiaTheme="majorEastAsia" w:hAnsi="Verdana" w:cstheme="minorHAnsi"/>
      <w:b/>
      <w:bCs/>
      <w:sz w:val="28"/>
      <w:szCs w:val="28"/>
    </w:rPr>
  </w:style>
  <w:style w:type="paragraph" w:styleId="Nincstrkz">
    <w:name w:val="No Spacing"/>
    <w:uiPriority w:val="1"/>
    <w:qFormat/>
    <w:rsid w:val="007923DA"/>
    <w:pPr>
      <w:spacing w:before="0" w:line="240" w:lineRule="auto"/>
    </w:pPr>
    <w:rPr>
      <w:rFonts w:ascii="Verdana" w:hAnsi="Verdana" w:cstheme="minorHAnsi"/>
    </w:rPr>
  </w:style>
  <w:style w:type="character" w:customStyle="1" w:styleId="Cmsor2Char">
    <w:name w:val="Címsor 2 Char"/>
    <w:basedOn w:val="Bekezdsalapbettpusa"/>
    <w:link w:val="Cmsor2"/>
    <w:uiPriority w:val="9"/>
    <w:rsid w:val="00425C30"/>
    <w:rPr>
      <w:rFonts w:ascii="Verdana" w:eastAsiaTheme="majorEastAsia" w:hAnsi="Verdana" w:cstheme="majorBidi"/>
      <w:b/>
      <w:bCs/>
      <w:i/>
      <w:sz w:val="24"/>
      <w:szCs w:val="24"/>
    </w:rPr>
  </w:style>
  <w:style w:type="character" w:customStyle="1" w:styleId="Cmsor3Char">
    <w:name w:val="Címsor 3 Char"/>
    <w:basedOn w:val="Bekezdsalapbettpusa"/>
    <w:link w:val="Cmsor3"/>
    <w:uiPriority w:val="9"/>
    <w:rsid w:val="00425C30"/>
    <w:rPr>
      <w:rFonts w:ascii="Verdana" w:eastAsiaTheme="majorEastAsia" w:hAnsi="Verdana" w:cstheme="majorBidi"/>
      <w:bCs/>
      <w:i/>
      <w:sz w:val="24"/>
      <w:szCs w:val="24"/>
      <w:u w:val="single"/>
    </w:rPr>
  </w:style>
  <w:style w:type="paragraph" w:customStyle="1" w:styleId="torzs">
    <w:name w:val="torzs"/>
    <w:basedOn w:val="Norml"/>
    <w:link w:val="torzsChar"/>
    <w:qFormat/>
    <w:rsid w:val="00B923AF"/>
    <w:pPr>
      <w:ind w:left="567"/>
      <w:jc w:val="both"/>
    </w:pPr>
  </w:style>
  <w:style w:type="paragraph" w:customStyle="1" w:styleId="torzsnagy">
    <w:name w:val="torzs_nagy"/>
    <w:basedOn w:val="torzs"/>
    <w:link w:val="torzsnagyChar"/>
    <w:qFormat/>
    <w:rsid w:val="004C09DE"/>
    <w:rPr>
      <w:caps/>
    </w:rPr>
  </w:style>
  <w:style w:type="character" w:customStyle="1" w:styleId="torzsChar">
    <w:name w:val="torzs Char"/>
    <w:basedOn w:val="Bekezdsalapbettpusa"/>
    <w:link w:val="torzs"/>
    <w:rsid w:val="00B923AF"/>
    <w:rPr>
      <w:rFonts w:ascii="Verdana" w:hAnsi="Verdana" w:cstheme="minorHAnsi"/>
    </w:rPr>
  </w:style>
  <w:style w:type="paragraph" w:styleId="Tartalomjegyzkcmsora">
    <w:name w:val="TOC Heading"/>
    <w:basedOn w:val="Cmsor1"/>
    <w:next w:val="Norml"/>
    <w:uiPriority w:val="39"/>
    <w:semiHidden/>
    <w:unhideWhenUsed/>
    <w:qFormat/>
    <w:rsid w:val="004C09DE"/>
    <w:pPr>
      <w:numPr>
        <w:numId w:val="0"/>
      </w:numPr>
      <w:spacing w:before="480" w:line="276" w:lineRule="auto"/>
      <w:outlineLvl w:val="9"/>
    </w:pPr>
    <w:rPr>
      <w:rFonts w:asciiTheme="majorHAnsi" w:hAnsiTheme="majorHAnsi"/>
      <w:b/>
      <w:color w:val="365F91" w:themeColor="accent1" w:themeShade="BF"/>
    </w:rPr>
  </w:style>
  <w:style w:type="character" w:customStyle="1" w:styleId="torzsnagyChar">
    <w:name w:val="torzs_nagy Char"/>
    <w:basedOn w:val="torzsChar"/>
    <w:link w:val="torzsnagy"/>
    <w:rsid w:val="004C09DE"/>
    <w:rPr>
      <w:rFonts w:ascii="Verdana" w:hAnsi="Verdana" w:cstheme="minorHAnsi"/>
      <w:caps/>
    </w:rPr>
  </w:style>
  <w:style w:type="paragraph" w:styleId="TJ1">
    <w:name w:val="toc 1"/>
    <w:basedOn w:val="Norml"/>
    <w:next w:val="Norml"/>
    <w:autoRedefine/>
    <w:uiPriority w:val="39"/>
    <w:unhideWhenUsed/>
    <w:rsid w:val="004C09DE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4C09DE"/>
    <w:pPr>
      <w:spacing w:after="100"/>
      <w:ind w:left="220"/>
    </w:pPr>
  </w:style>
  <w:style w:type="paragraph" w:styleId="TJ3">
    <w:name w:val="toc 3"/>
    <w:basedOn w:val="Norml"/>
    <w:next w:val="Norml"/>
    <w:autoRedefine/>
    <w:uiPriority w:val="39"/>
    <w:unhideWhenUsed/>
    <w:rsid w:val="004C09DE"/>
    <w:pPr>
      <w:spacing w:after="100"/>
      <w:ind w:left="440"/>
    </w:pPr>
  </w:style>
  <w:style w:type="character" w:styleId="Hiperhivatkozs">
    <w:name w:val="Hyperlink"/>
    <w:basedOn w:val="Bekezdsalapbettpusa"/>
    <w:uiPriority w:val="99"/>
    <w:unhideWhenUsed/>
    <w:rsid w:val="004C09DE"/>
    <w:rPr>
      <w:color w:val="0000FF" w:themeColor="hyperlink"/>
      <w:u w:val="single"/>
    </w:rPr>
  </w:style>
  <w:style w:type="paragraph" w:customStyle="1" w:styleId="Cmsor22">
    <w:name w:val="Címsor 2.2"/>
    <w:basedOn w:val="Cmsor2"/>
    <w:link w:val="Cmsor22Char"/>
    <w:qFormat/>
    <w:rsid w:val="00875390"/>
    <w:pPr>
      <w:numPr>
        <w:ilvl w:val="1"/>
      </w:numPr>
      <w:ind w:left="426"/>
    </w:pPr>
    <w:rPr>
      <w:b w:val="0"/>
      <w:u w:val="single"/>
    </w:rPr>
  </w:style>
  <w:style w:type="character" w:customStyle="1" w:styleId="Cmsor22Char">
    <w:name w:val="Címsor 2.2 Char"/>
    <w:basedOn w:val="Cmsor2Char"/>
    <w:link w:val="Cmsor22"/>
    <w:rsid w:val="00875390"/>
    <w:rPr>
      <w:rFonts w:ascii="Verdana" w:eastAsiaTheme="majorEastAsia" w:hAnsi="Verdana" w:cstheme="majorBidi"/>
      <w:b/>
      <w:bCs/>
      <w:i/>
      <w:sz w:val="24"/>
      <w:szCs w:val="24"/>
      <w:u w:val="single"/>
    </w:rPr>
  </w:style>
  <w:style w:type="character" w:customStyle="1" w:styleId="ListaszerbekezdsChar">
    <w:name w:val="Listaszerű bekezdés Char"/>
    <w:basedOn w:val="Bekezdsalapbettpusa"/>
    <w:link w:val="Listaszerbekezds"/>
    <w:uiPriority w:val="34"/>
    <w:rsid w:val="000A4051"/>
    <w:rPr>
      <w:rFonts w:ascii="Verdana" w:hAnsi="Verdana" w:cstheme="minorHAnsi"/>
    </w:rPr>
  </w:style>
  <w:style w:type="paragraph" w:customStyle="1" w:styleId="tablafels">
    <w:name w:val="tabla_fels"/>
    <w:basedOn w:val="Norml"/>
    <w:link w:val="tablafelsChar"/>
    <w:qFormat/>
    <w:rsid w:val="007F1AC9"/>
    <w:pPr>
      <w:widowControl w:val="0"/>
      <w:numPr>
        <w:numId w:val="8"/>
      </w:numPr>
      <w:suppressAutoHyphens/>
      <w:spacing w:line="240" w:lineRule="auto"/>
    </w:pPr>
    <w:rPr>
      <w:rFonts w:cs="Arial"/>
      <w:color w:val="000000"/>
      <w:sz w:val="18"/>
      <w:szCs w:val="18"/>
      <w:lang w:eastAsia="hu-HU"/>
    </w:rPr>
  </w:style>
  <w:style w:type="paragraph" w:customStyle="1" w:styleId="tablatanora">
    <w:name w:val="tabla_tanora"/>
    <w:basedOn w:val="Norml"/>
    <w:link w:val="tablatanoraChar"/>
    <w:qFormat/>
    <w:rsid w:val="007F1AC9"/>
    <w:pPr>
      <w:jc w:val="center"/>
    </w:pPr>
    <w:rPr>
      <w:rFonts w:cs="Arial"/>
      <w:color w:val="000000"/>
      <w:sz w:val="18"/>
      <w:szCs w:val="18"/>
      <w:lang w:eastAsia="hu-HU"/>
    </w:rPr>
  </w:style>
  <w:style w:type="character" w:customStyle="1" w:styleId="tablafelsChar">
    <w:name w:val="tabla_fels Char"/>
    <w:basedOn w:val="Bekezdsalapbettpusa"/>
    <w:link w:val="tablafels"/>
    <w:rsid w:val="007F1AC9"/>
    <w:rPr>
      <w:rFonts w:ascii="Verdana" w:hAnsi="Verdana" w:cs="Arial"/>
      <w:color w:val="000000"/>
      <w:sz w:val="18"/>
      <w:szCs w:val="18"/>
      <w:lang w:eastAsia="hu-HU"/>
    </w:rPr>
  </w:style>
  <w:style w:type="paragraph" w:customStyle="1" w:styleId="tablanap">
    <w:name w:val="tabla_nap"/>
    <w:basedOn w:val="Norml"/>
    <w:link w:val="tablanapChar"/>
    <w:qFormat/>
    <w:rsid w:val="007F1AC9"/>
    <w:pPr>
      <w:jc w:val="center"/>
    </w:pPr>
    <w:rPr>
      <w:rFonts w:cs="Arial"/>
      <w:b/>
      <w:bCs/>
      <w:color w:val="000000"/>
      <w:sz w:val="18"/>
      <w:szCs w:val="18"/>
      <w:lang w:eastAsia="hu-HU"/>
    </w:rPr>
  </w:style>
  <w:style w:type="character" w:customStyle="1" w:styleId="tablatanoraChar">
    <w:name w:val="tabla_tanora Char"/>
    <w:basedOn w:val="Bekezdsalapbettpusa"/>
    <w:link w:val="tablatanora"/>
    <w:rsid w:val="007F1AC9"/>
    <w:rPr>
      <w:rFonts w:ascii="Verdana" w:hAnsi="Verdana" w:cs="Arial"/>
      <w:color w:val="000000"/>
      <w:sz w:val="18"/>
      <w:szCs w:val="18"/>
      <w:lang w:eastAsia="hu-HU"/>
    </w:rPr>
  </w:style>
  <w:style w:type="paragraph" w:customStyle="1" w:styleId="tablatorzs">
    <w:name w:val="tabla_torzs"/>
    <w:basedOn w:val="Norml"/>
    <w:link w:val="tablatorzsChar"/>
    <w:qFormat/>
    <w:rsid w:val="00EB1066"/>
    <w:pPr>
      <w:spacing w:after="120" w:line="240" w:lineRule="auto"/>
    </w:pPr>
    <w:rPr>
      <w:rFonts w:cs="Arial"/>
      <w:color w:val="000000"/>
      <w:sz w:val="18"/>
      <w:szCs w:val="18"/>
      <w:lang w:eastAsia="hu-HU"/>
    </w:rPr>
  </w:style>
  <w:style w:type="character" w:customStyle="1" w:styleId="tablanapChar">
    <w:name w:val="tabla_nap Char"/>
    <w:basedOn w:val="Bekezdsalapbettpusa"/>
    <w:link w:val="tablanap"/>
    <w:rsid w:val="007F1AC9"/>
    <w:rPr>
      <w:rFonts w:ascii="Verdana" w:hAnsi="Verdana" w:cs="Arial"/>
      <w:b/>
      <w:bCs/>
      <w:color w:val="000000"/>
      <w:sz w:val="18"/>
      <w:szCs w:val="18"/>
      <w:lang w:eastAsia="hu-HU"/>
    </w:rPr>
  </w:style>
  <w:style w:type="paragraph" w:customStyle="1" w:styleId="tablacim">
    <w:name w:val="tabla_cim"/>
    <w:basedOn w:val="Norml"/>
    <w:link w:val="tablacimChar"/>
    <w:qFormat/>
    <w:rsid w:val="007F1AC9"/>
    <w:pPr>
      <w:jc w:val="center"/>
    </w:pPr>
    <w:rPr>
      <w:rFonts w:cs="Arial"/>
      <w:b/>
      <w:bCs/>
      <w:color w:val="000000"/>
      <w:sz w:val="18"/>
      <w:szCs w:val="18"/>
      <w:lang w:eastAsia="hu-HU"/>
    </w:rPr>
  </w:style>
  <w:style w:type="character" w:customStyle="1" w:styleId="tablatorzsChar">
    <w:name w:val="tabla_torzs Char"/>
    <w:basedOn w:val="Bekezdsalapbettpusa"/>
    <w:link w:val="tablatorzs"/>
    <w:rsid w:val="00EB1066"/>
    <w:rPr>
      <w:rFonts w:ascii="Verdana" w:hAnsi="Verdana" w:cs="Arial"/>
      <w:color w:val="000000"/>
      <w:sz w:val="18"/>
      <w:szCs w:val="18"/>
      <w:lang w:eastAsia="hu-HU"/>
    </w:rPr>
  </w:style>
  <w:style w:type="character" w:customStyle="1" w:styleId="tablacimChar">
    <w:name w:val="tabla_cim Char"/>
    <w:basedOn w:val="Bekezdsalapbettpusa"/>
    <w:link w:val="tablacim"/>
    <w:rsid w:val="007F1AC9"/>
    <w:rPr>
      <w:rFonts w:ascii="Verdana" w:hAnsi="Verdana" w:cs="Arial"/>
      <w:b/>
      <w:bCs/>
      <w:color w:val="000000"/>
      <w:sz w:val="18"/>
      <w:szCs w:val="18"/>
      <w:lang w:eastAsia="hu-HU"/>
    </w:rPr>
  </w:style>
  <w:style w:type="paragraph" w:customStyle="1" w:styleId="tablnap">
    <w:name w:val="tabl_nap"/>
    <w:basedOn w:val="Norml"/>
    <w:link w:val="tablnapChar"/>
    <w:qFormat/>
    <w:rsid w:val="005700D6"/>
    <w:pPr>
      <w:widowControl w:val="0"/>
      <w:suppressAutoHyphens/>
      <w:spacing w:line="240" w:lineRule="auto"/>
      <w:jc w:val="center"/>
    </w:pPr>
    <w:rPr>
      <w:rFonts w:eastAsia="Times New Roman" w:cs="Arial"/>
      <w:b/>
      <w:bCs/>
      <w:color w:val="000000"/>
      <w:sz w:val="18"/>
      <w:szCs w:val="18"/>
      <w:lang w:val="en-US" w:eastAsia="hu-HU"/>
    </w:rPr>
  </w:style>
  <w:style w:type="character" w:customStyle="1" w:styleId="tablnapChar">
    <w:name w:val="tabl_nap Char"/>
    <w:basedOn w:val="Bekezdsalapbettpusa"/>
    <w:link w:val="tablnap"/>
    <w:rsid w:val="005700D6"/>
    <w:rPr>
      <w:rFonts w:ascii="Verdana" w:eastAsia="Times New Roman" w:hAnsi="Verdana" w:cs="Arial"/>
      <w:b/>
      <w:bCs/>
      <w:color w:val="000000"/>
      <w:sz w:val="18"/>
      <w:szCs w:val="18"/>
      <w:lang w:val="en-US" w:eastAsia="hu-HU"/>
    </w:rPr>
  </w:style>
  <w:style w:type="paragraph" w:customStyle="1" w:styleId="tablsztorzs">
    <w:name w:val="tabl_sztorzs"/>
    <w:basedOn w:val="Norml"/>
    <w:link w:val="tablsztorzsChar"/>
    <w:qFormat/>
    <w:rsid w:val="005700D6"/>
    <w:pPr>
      <w:widowControl w:val="0"/>
      <w:suppressAutoHyphens/>
      <w:spacing w:line="240" w:lineRule="auto"/>
    </w:pPr>
    <w:rPr>
      <w:rFonts w:eastAsia="Times New Roman" w:cs="Arial"/>
      <w:color w:val="000000"/>
      <w:sz w:val="18"/>
      <w:szCs w:val="18"/>
      <w:lang w:val="en-US" w:eastAsia="hu-HU"/>
    </w:rPr>
  </w:style>
  <w:style w:type="character" w:customStyle="1" w:styleId="tablsztorzsChar">
    <w:name w:val="tabl_sztorzs Char"/>
    <w:basedOn w:val="Bekezdsalapbettpusa"/>
    <w:link w:val="tablsztorzs"/>
    <w:rsid w:val="005700D6"/>
    <w:rPr>
      <w:rFonts w:ascii="Verdana" w:eastAsia="Times New Roman" w:hAnsi="Verdana" w:cs="Arial"/>
      <w:color w:val="000000"/>
      <w:sz w:val="18"/>
      <w:szCs w:val="18"/>
      <w:lang w:val="en-US" w:eastAsia="hu-HU"/>
    </w:rPr>
  </w:style>
  <w:style w:type="paragraph" w:customStyle="1" w:styleId="tablfelsorols">
    <w:name w:val="tabl_felsorolás"/>
    <w:basedOn w:val="Norml"/>
    <w:link w:val="tablfelsorolsChar"/>
    <w:qFormat/>
    <w:rsid w:val="005700D6"/>
    <w:pPr>
      <w:widowControl w:val="0"/>
      <w:suppressAutoHyphens/>
      <w:spacing w:line="240" w:lineRule="auto"/>
      <w:ind w:left="720" w:hanging="360"/>
    </w:pPr>
    <w:rPr>
      <w:rFonts w:eastAsia="Times New Roman" w:cs="Arial"/>
      <w:color w:val="000000"/>
      <w:sz w:val="18"/>
      <w:szCs w:val="18"/>
      <w:lang w:val="en-US" w:eastAsia="hu-HU"/>
    </w:rPr>
  </w:style>
  <w:style w:type="character" w:customStyle="1" w:styleId="tablfelsorolsChar">
    <w:name w:val="tabl_felsorolás Char"/>
    <w:basedOn w:val="Bekezdsalapbettpusa"/>
    <w:link w:val="tablfelsorols"/>
    <w:rsid w:val="005700D6"/>
    <w:rPr>
      <w:rFonts w:ascii="Verdana" w:eastAsia="Times New Roman" w:hAnsi="Verdana" w:cs="Arial"/>
      <w:color w:val="000000"/>
      <w:sz w:val="18"/>
      <w:szCs w:val="18"/>
      <w:lang w:val="en-US" w:eastAsia="hu-HU"/>
    </w:rPr>
  </w:style>
  <w:style w:type="character" w:styleId="Helyrzszveg">
    <w:name w:val="Placeholder Text"/>
    <w:basedOn w:val="Bekezdsalapbettpusa"/>
    <w:uiPriority w:val="99"/>
    <w:semiHidden/>
    <w:rsid w:val="00D8197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griff\tematika_sharepoint\k&#233;sz\tematika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FB7B05-9AF1-4788-8C8D-B0B8AE636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tematika</Template>
  <TotalTime>6</TotalTime>
  <Pages>2</Pages>
  <Words>123</Words>
  <Characters>853</Characters>
  <Application>Microsoft Office Word</Application>
  <DocSecurity>4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szajbelyb</dc:creator>
  <cp:lastModifiedBy>Vigh Emese</cp:lastModifiedBy>
  <cp:revision>2</cp:revision>
  <cp:lastPrinted>2014-06-24T11:09:00Z</cp:lastPrinted>
  <dcterms:created xsi:type="dcterms:W3CDTF">2025-02-13T08:43:00Z</dcterms:created>
  <dcterms:modified xsi:type="dcterms:W3CDTF">2025-02-13T08:43:00Z</dcterms:modified>
</cp:coreProperties>
</file>