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A2928E" w14:textId="0E96210A" w:rsidR="002E79B0" w:rsidRDefault="00A401B1" w:rsidP="00575A8B">
      <w:pPr>
        <w:pStyle w:val="Cmsor0"/>
      </w:pPr>
      <w:r>
        <w:t xml:space="preserve">Forrás </w:t>
      </w:r>
      <w:r w:rsidR="00841EC1">
        <w:t xml:space="preserve">vállalkozás </w:t>
      </w:r>
      <w:r>
        <w:t>p</w:t>
      </w:r>
      <w:r w:rsidR="00392281">
        <w:t>énz</w:t>
      </w:r>
      <w:r w:rsidR="002009BB">
        <w:t>ügy-számvitel</w:t>
      </w:r>
      <w:r w:rsidR="00392281">
        <w:br/>
      </w:r>
      <w:r w:rsidR="004D077D">
        <w:t>oktatási</w:t>
      </w:r>
      <w:r w:rsidR="00257274">
        <w:t xml:space="preserve"> tematika</w:t>
      </w:r>
      <w:r w:rsidR="00575A8B">
        <w:br/>
      </w:r>
      <w:r w:rsidR="00FC4777">
        <w:br/>
        <w:t>(2</w:t>
      </w:r>
      <w:r w:rsidR="002009BB">
        <w:t xml:space="preserve"> nap)</w:t>
      </w:r>
    </w:p>
    <w:p w14:paraId="50DD22A8" w14:textId="77777777" w:rsidR="00CA4995" w:rsidRDefault="00CA4995" w:rsidP="0019068B">
      <w:pPr>
        <w:sectPr w:rsidR="00CA4995" w:rsidSect="008E1619">
          <w:headerReference w:type="default" r:id="rId8"/>
          <w:footerReference w:type="default" r:id="rId9"/>
          <w:headerReference w:type="first" r:id="rId10"/>
          <w:footerReference w:type="first" r:id="rId11"/>
          <w:pgSz w:w="11899" w:h="16838" w:code="9"/>
          <w:pgMar w:top="720" w:right="720" w:bottom="1843" w:left="720" w:header="709" w:footer="709" w:gutter="0"/>
          <w:cols w:space="708"/>
          <w:titlePg/>
          <w:docGrid w:linePitch="360"/>
        </w:sectPr>
      </w:pPr>
    </w:p>
    <w:p w14:paraId="189F5ADE" w14:textId="77777777" w:rsidR="00575A8B" w:rsidRDefault="00575A8B" w:rsidP="00575A8B">
      <w:pPr>
        <w:pStyle w:val="infocim"/>
        <w:spacing w:before="480" w:after="480"/>
      </w:pPr>
      <w:r>
        <w:lastRenderedPageBreak/>
        <w:t>Dokumentum információ</w:t>
      </w:r>
    </w:p>
    <w:p w14:paraId="346DC865" w14:textId="0B0CCE32" w:rsidR="00575A8B" w:rsidRDefault="00575A8B" w:rsidP="00575A8B">
      <w:pPr>
        <w:pStyle w:val="infotorzs"/>
      </w:pPr>
      <w:r w:rsidRPr="0019068B">
        <w:rPr>
          <w:b/>
        </w:rPr>
        <w:t>Készítette:</w:t>
      </w:r>
      <w:r>
        <w:tab/>
      </w:r>
      <w:r w:rsidR="00590175">
        <w:t>Vas Gábor</w:t>
      </w:r>
      <w:r>
        <w:tab/>
      </w:r>
      <w:r w:rsidRPr="0019068B">
        <w:rPr>
          <w:b/>
        </w:rPr>
        <w:t>Verzió szám:</w:t>
      </w:r>
      <w:r>
        <w:tab/>
        <w:t>1.0</w:t>
      </w:r>
    </w:p>
    <w:p w14:paraId="72ADAB0C" w14:textId="730C3BFC" w:rsidR="00575A8B" w:rsidRDefault="00575A8B" w:rsidP="00575A8B">
      <w:pPr>
        <w:pStyle w:val="infotorzs"/>
      </w:pPr>
      <w:r w:rsidRPr="0019068B">
        <w:rPr>
          <w:b/>
        </w:rPr>
        <w:t>Jóváhagyta:</w:t>
      </w:r>
      <w:r w:rsidRPr="0014414D">
        <w:tab/>
      </w:r>
      <w:r w:rsidRPr="0014414D">
        <w:tab/>
      </w:r>
      <w:r w:rsidRPr="0019068B">
        <w:rPr>
          <w:b/>
        </w:rPr>
        <w:t>Jóváhagyás dátuma:</w:t>
      </w:r>
      <w:r w:rsidRPr="0014414D">
        <w:tab/>
      </w:r>
    </w:p>
    <w:p w14:paraId="0B87DBD5" w14:textId="77777777" w:rsidR="00575A8B" w:rsidRDefault="00575A8B" w:rsidP="00575A8B">
      <w:pPr>
        <w:pStyle w:val="infocim"/>
        <w:spacing w:before="480" w:after="480"/>
      </w:pPr>
      <w:r>
        <w:t>Verzió történet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77"/>
        <w:gridCol w:w="1784"/>
        <w:gridCol w:w="1479"/>
        <w:gridCol w:w="5601"/>
      </w:tblGrid>
      <w:tr w:rsidR="00575A8B" w:rsidRPr="0014414D" w14:paraId="29CCBE56" w14:textId="77777777" w:rsidTr="00B2092B">
        <w:trPr>
          <w:trHeight w:val="567"/>
        </w:trPr>
        <w:tc>
          <w:tcPr>
            <w:tcW w:w="2244" w:type="dxa"/>
            <w:vAlign w:val="center"/>
          </w:tcPr>
          <w:p w14:paraId="76092037" w14:textId="77777777" w:rsidR="00575A8B" w:rsidRPr="0019068B" w:rsidRDefault="00575A8B" w:rsidP="00B2092B">
            <w:pPr>
              <w:jc w:val="center"/>
              <w:rPr>
                <w:b/>
                <w:sz w:val="20"/>
                <w:szCs w:val="20"/>
              </w:rPr>
            </w:pPr>
            <w:r w:rsidRPr="0019068B">
              <w:rPr>
                <w:b/>
                <w:sz w:val="20"/>
                <w:szCs w:val="20"/>
              </w:rPr>
              <w:t>Verzió szám</w:t>
            </w:r>
          </w:p>
        </w:tc>
        <w:tc>
          <w:tcPr>
            <w:tcW w:w="2245" w:type="dxa"/>
            <w:vAlign w:val="center"/>
          </w:tcPr>
          <w:p w14:paraId="5725D3C4" w14:textId="77777777" w:rsidR="00575A8B" w:rsidRPr="0019068B" w:rsidRDefault="00575A8B" w:rsidP="00B2092B">
            <w:pPr>
              <w:jc w:val="center"/>
              <w:rPr>
                <w:b/>
                <w:sz w:val="20"/>
                <w:szCs w:val="20"/>
              </w:rPr>
            </w:pPr>
            <w:r w:rsidRPr="0019068B">
              <w:rPr>
                <w:b/>
                <w:sz w:val="20"/>
                <w:szCs w:val="20"/>
              </w:rPr>
              <w:t>Verzió dátum</w:t>
            </w:r>
          </w:p>
        </w:tc>
        <w:tc>
          <w:tcPr>
            <w:tcW w:w="2251" w:type="dxa"/>
            <w:vAlign w:val="center"/>
          </w:tcPr>
          <w:p w14:paraId="6139F4B8" w14:textId="77777777" w:rsidR="00575A8B" w:rsidRPr="0019068B" w:rsidRDefault="00575A8B" w:rsidP="00B2092B">
            <w:pPr>
              <w:jc w:val="center"/>
              <w:rPr>
                <w:b/>
                <w:sz w:val="20"/>
                <w:szCs w:val="20"/>
              </w:rPr>
            </w:pPr>
            <w:r w:rsidRPr="0019068B">
              <w:rPr>
                <w:b/>
                <w:sz w:val="20"/>
                <w:szCs w:val="20"/>
              </w:rPr>
              <w:t>Leírás</w:t>
            </w:r>
          </w:p>
        </w:tc>
        <w:tc>
          <w:tcPr>
            <w:tcW w:w="3827" w:type="dxa"/>
            <w:vAlign w:val="center"/>
          </w:tcPr>
          <w:p w14:paraId="076E33FA" w14:textId="77777777" w:rsidR="00575A8B" w:rsidRPr="0019068B" w:rsidRDefault="00575A8B" w:rsidP="00B2092B">
            <w:pPr>
              <w:jc w:val="center"/>
              <w:rPr>
                <w:b/>
                <w:sz w:val="20"/>
                <w:szCs w:val="20"/>
              </w:rPr>
            </w:pPr>
            <w:r w:rsidRPr="0019068B">
              <w:rPr>
                <w:b/>
                <w:sz w:val="20"/>
                <w:szCs w:val="20"/>
              </w:rPr>
              <w:t>Fájl neve</w:t>
            </w:r>
          </w:p>
        </w:tc>
      </w:tr>
      <w:tr w:rsidR="00575A8B" w:rsidRPr="00781038" w14:paraId="653F21D3" w14:textId="77777777" w:rsidTr="00B2092B">
        <w:trPr>
          <w:trHeight w:val="567"/>
        </w:trPr>
        <w:tc>
          <w:tcPr>
            <w:tcW w:w="2244" w:type="dxa"/>
            <w:vAlign w:val="center"/>
          </w:tcPr>
          <w:p w14:paraId="2EAEABC8" w14:textId="77777777" w:rsidR="00575A8B" w:rsidRPr="00781038" w:rsidRDefault="00575A8B" w:rsidP="00B2092B">
            <w:pPr>
              <w:pStyle w:val="infotorzs"/>
              <w:jc w:val="center"/>
            </w:pPr>
            <w:r>
              <w:t>1.0</w:t>
            </w:r>
          </w:p>
        </w:tc>
        <w:tc>
          <w:tcPr>
            <w:tcW w:w="2245" w:type="dxa"/>
            <w:vAlign w:val="center"/>
          </w:tcPr>
          <w:p w14:paraId="7E00D685" w14:textId="3E2AFE56" w:rsidR="00575A8B" w:rsidRPr="00781038" w:rsidRDefault="00590175" w:rsidP="00B2092B">
            <w:pPr>
              <w:pStyle w:val="infotorzs"/>
              <w:jc w:val="center"/>
            </w:pPr>
            <w:r>
              <w:t>2021.10.26.</w:t>
            </w:r>
          </w:p>
        </w:tc>
        <w:tc>
          <w:tcPr>
            <w:tcW w:w="2251" w:type="dxa"/>
            <w:vAlign w:val="center"/>
          </w:tcPr>
          <w:p w14:paraId="0132955F" w14:textId="77777777" w:rsidR="00575A8B" w:rsidRPr="00781038" w:rsidRDefault="00575A8B" w:rsidP="00B2092B">
            <w:pPr>
              <w:pStyle w:val="infotorzs"/>
              <w:jc w:val="center"/>
            </w:pPr>
            <w:r>
              <w:t>Eredeti</w:t>
            </w:r>
          </w:p>
        </w:tc>
        <w:tc>
          <w:tcPr>
            <w:tcW w:w="3827" w:type="dxa"/>
            <w:vAlign w:val="center"/>
          </w:tcPr>
          <w:p w14:paraId="0C99041A" w14:textId="0E9032F9" w:rsidR="00575A8B" w:rsidRPr="00781038" w:rsidRDefault="00E27AD0" w:rsidP="00B2092B">
            <w:pPr>
              <w:pStyle w:val="infotorzs"/>
              <w:jc w:val="center"/>
            </w:pP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FILENAME   \* MERGEFORMAT </w:instrText>
            </w:r>
            <w:r>
              <w:rPr>
                <w:noProof/>
              </w:rPr>
              <w:fldChar w:fldCharType="separate"/>
            </w:r>
            <w:r w:rsidR="00575A8B">
              <w:rPr>
                <w:noProof/>
              </w:rPr>
              <w:t>INT_PSZ_0D0_PenzugySzamvitel_NET_MNL_TEM_V1</w:t>
            </w:r>
            <w:r>
              <w:rPr>
                <w:noProof/>
              </w:rPr>
              <w:fldChar w:fldCharType="end"/>
            </w:r>
          </w:p>
        </w:tc>
      </w:tr>
    </w:tbl>
    <w:p w14:paraId="420192D3" w14:textId="77777777" w:rsidR="00575A8B" w:rsidRDefault="00575A8B" w:rsidP="00575A8B">
      <w:pPr>
        <w:spacing w:before="960"/>
        <w:ind w:left="425"/>
      </w:pPr>
      <w:r>
        <w:br w:type="page"/>
      </w:r>
    </w:p>
    <w:p w14:paraId="79378320" w14:textId="6BCFD3EF" w:rsidR="004C09DE" w:rsidRDefault="004C09DE">
      <w:pPr>
        <w:spacing w:before="960"/>
        <w:ind w:left="425"/>
      </w:pPr>
    </w:p>
    <w:tbl>
      <w:tblPr>
        <w:tblW w:w="94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70" w:type="dxa"/>
          <w:bottom w:w="57" w:type="dxa"/>
          <w:right w:w="70" w:type="dxa"/>
        </w:tblCellMar>
        <w:tblLook w:val="04A0" w:firstRow="1" w:lastRow="0" w:firstColumn="1" w:lastColumn="0" w:noHBand="0" w:noVBand="1"/>
      </w:tblPr>
      <w:tblGrid>
        <w:gridCol w:w="987"/>
        <w:gridCol w:w="1565"/>
        <w:gridCol w:w="6941"/>
      </w:tblGrid>
      <w:tr w:rsidR="00FA277F" w:rsidRPr="00B514FE" w14:paraId="5629AA2B" w14:textId="77777777" w:rsidTr="00590175">
        <w:trPr>
          <w:cantSplit/>
          <w:trHeight w:val="525"/>
          <w:tblHeader/>
          <w:jc w:val="center"/>
        </w:trPr>
        <w:tc>
          <w:tcPr>
            <w:tcW w:w="987" w:type="dxa"/>
            <w:tcBorders>
              <w:bottom w:val="single" w:sz="4" w:space="0" w:color="auto"/>
            </w:tcBorders>
            <w:shd w:val="clear" w:color="000000" w:fill="C0C0C0"/>
            <w:vAlign w:val="center"/>
            <w:hideMark/>
          </w:tcPr>
          <w:p w14:paraId="61AE678C" w14:textId="77777777" w:rsidR="00FA277F" w:rsidRPr="00EB1066" w:rsidRDefault="00FA277F" w:rsidP="00EB1066">
            <w:pPr>
              <w:pStyle w:val="tablacim"/>
            </w:pPr>
            <w:r w:rsidRPr="00EB1066">
              <w:br w:type="page"/>
              <w:t>Oktatási nap</w:t>
            </w:r>
          </w:p>
        </w:tc>
        <w:tc>
          <w:tcPr>
            <w:tcW w:w="1565" w:type="dxa"/>
            <w:shd w:val="clear" w:color="000000" w:fill="C0C0C0"/>
            <w:vAlign w:val="center"/>
            <w:hideMark/>
          </w:tcPr>
          <w:p w14:paraId="7AC748B0" w14:textId="77777777" w:rsidR="00FA277F" w:rsidRPr="00EB1066" w:rsidRDefault="00FA277F" w:rsidP="00EB1066">
            <w:pPr>
              <w:pStyle w:val="tablacim"/>
            </w:pPr>
            <w:r w:rsidRPr="00EB1066">
              <w:t>Időtartam (tanóra</w:t>
            </w:r>
            <w:r>
              <w:t>/perc</w:t>
            </w:r>
            <w:r w:rsidRPr="00EB1066">
              <w:t>)</w:t>
            </w:r>
          </w:p>
        </w:tc>
        <w:tc>
          <w:tcPr>
            <w:tcW w:w="6941" w:type="dxa"/>
            <w:shd w:val="clear" w:color="000000" w:fill="C0C0C0"/>
            <w:vAlign w:val="center"/>
            <w:hideMark/>
          </w:tcPr>
          <w:p w14:paraId="4A3C782E" w14:textId="77777777" w:rsidR="00FA277F" w:rsidRPr="00EB1066" w:rsidRDefault="00FA277F" w:rsidP="00EB1066">
            <w:pPr>
              <w:pStyle w:val="tablacim"/>
            </w:pPr>
            <w:r w:rsidRPr="00EB1066">
              <w:t>Oktatás témája</w:t>
            </w:r>
          </w:p>
        </w:tc>
      </w:tr>
      <w:tr w:rsidR="00575A8B" w:rsidRPr="00B514FE" w14:paraId="43B35A87" w14:textId="77777777" w:rsidTr="00590175">
        <w:trPr>
          <w:cantSplit/>
          <w:trHeight w:val="609"/>
          <w:tblHeader/>
          <w:jc w:val="center"/>
        </w:trPr>
        <w:tc>
          <w:tcPr>
            <w:tcW w:w="987" w:type="dxa"/>
            <w:vMerge w:val="restart"/>
            <w:shd w:val="clear" w:color="auto" w:fill="auto"/>
            <w:vAlign w:val="center"/>
            <w:hideMark/>
          </w:tcPr>
          <w:p w14:paraId="17721CE6" w14:textId="77777777" w:rsidR="00575A8B" w:rsidRPr="00EB1066" w:rsidRDefault="00575A8B" w:rsidP="00575A8B">
            <w:pPr>
              <w:pStyle w:val="tablnap"/>
            </w:pPr>
            <w:r w:rsidRPr="00EB1066">
              <w:t>1. nap</w:t>
            </w:r>
          </w:p>
        </w:tc>
        <w:tc>
          <w:tcPr>
            <w:tcW w:w="1565" w:type="dxa"/>
            <w:shd w:val="clear" w:color="auto" w:fill="auto"/>
            <w:vAlign w:val="center"/>
            <w:hideMark/>
          </w:tcPr>
          <w:p w14:paraId="0FCB5EE7" w14:textId="77777777" w:rsidR="00575A8B" w:rsidRPr="00EB1066" w:rsidRDefault="00575A8B" w:rsidP="00575A8B">
            <w:pPr>
              <w:pStyle w:val="tablatanora"/>
            </w:pPr>
            <w:r>
              <w:t>9.00-10.30</w:t>
            </w:r>
          </w:p>
        </w:tc>
        <w:tc>
          <w:tcPr>
            <w:tcW w:w="6941" w:type="dxa"/>
            <w:shd w:val="clear" w:color="auto" w:fill="auto"/>
            <w:hideMark/>
          </w:tcPr>
          <w:p w14:paraId="2FF2500D" w14:textId="77777777" w:rsidR="00575A8B" w:rsidRPr="00D46ABF" w:rsidRDefault="00575A8B" w:rsidP="00575A8B">
            <w:pPr>
              <w:pStyle w:val="tablafels"/>
              <w:numPr>
                <w:ilvl w:val="0"/>
                <w:numId w:val="0"/>
              </w:numPr>
              <w:spacing w:after="120"/>
            </w:pPr>
            <w:r>
              <w:t>A pénzügy-számvitel alrendszer</w:t>
            </w:r>
            <w:r w:rsidRPr="00D46ABF">
              <w:t xml:space="preserve"> szerepe,</w:t>
            </w:r>
            <w:r>
              <w:t xml:space="preserve"> moduljai és</w:t>
            </w:r>
            <w:r w:rsidRPr="00D46ABF">
              <w:t xml:space="preserve"> elhelyezkedése a Forrásban</w:t>
            </w:r>
            <w:r>
              <w:t>.</w:t>
            </w:r>
          </w:p>
          <w:p w14:paraId="7DF5D4B1" w14:textId="37D3B7E2" w:rsidR="00575A8B" w:rsidRPr="00D46ABF" w:rsidRDefault="00590175" w:rsidP="00575A8B">
            <w:pPr>
              <w:pStyle w:val="tablafels"/>
            </w:pPr>
            <w:r>
              <w:t>A pénzügy</w:t>
            </w:r>
            <w:r w:rsidR="00575A8B">
              <w:t xml:space="preserve"> és főkönyv</w:t>
            </w:r>
            <w:r w:rsidR="00575A8B" w:rsidRPr="00D46ABF">
              <w:t xml:space="preserve"> modul</w:t>
            </w:r>
            <w:r w:rsidR="00575A8B">
              <w:t>ok</w:t>
            </w:r>
            <w:r w:rsidR="00575A8B" w:rsidRPr="00D46ABF">
              <w:t xml:space="preserve"> logikai felépítése</w:t>
            </w:r>
            <w:r w:rsidR="00575A8B">
              <w:t xml:space="preserve">, kapcsolatai. </w:t>
            </w:r>
          </w:p>
          <w:p w14:paraId="5AED7F90" w14:textId="77777777" w:rsidR="00575A8B" w:rsidRPr="00D46ABF" w:rsidRDefault="00575A8B" w:rsidP="00575A8B">
            <w:pPr>
              <w:pStyle w:val="tablafels"/>
            </w:pPr>
            <w:r>
              <w:t>A pénzügy-számvitel alrendszer</w:t>
            </w:r>
            <w:r w:rsidRPr="00D46ABF">
              <w:t xml:space="preserve"> speciális törzseinek ismertetése funkció és karbantartás szempontjából</w:t>
            </w:r>
          </w:p>
          <w:p w14:paraId="64439B7D" w14:textId="77777777" w:rsidR="00575A8B" w:rsidRDefault="00575A8B" w:rsidP="00575A8B">
            <w:pPr>
              <w:pStyle w:val="tablafels"/>
              <w:numPr>
                <w:ilvl w:val="1"/>
                <w:numId w:val="12"/>
              </w:numPr>
              <w:ind w:left="1440"/>
            </w:pPr>
            <w:r>
              <w:t>Főkönyvi dimenziók</w:t>
            </w:r>
          </w:p>
          <w:p w14:paraId="20937F4A" w14:textId="0605ECF8" w:rsidR="00575A8B" w:rsidRPr="00AC3DF6" w:rsidRDefault="00575A8B" w:rsidP="007D6E3C">
            <w:pPr>
              <w:pStyle w:val="tablafels"/>
              <w:numPr>
                <w:ilvl w:val="1"/>
                <w:numId w:val="12"/>
              </w:numPr>
              <w:spacing w:after="120"/>
              <w:ind w:left="1434" w:hanging="357"/>
            </w:pPr>
            <w:r w:rsidRPr="00D46ABF">
              <w:t>Kontírozó törzsek</w:t>
            </w:r>
          </w:p>
        </w:tc>
      </w:tr>
      <w:tr w:rsidR="00FA277F" w:rsidRPr="00B514FE" w14:paraId="621F9B34" w14:textId="77777777" w:rsidTr="00590175">
        <w:trPr>
          <w:cantSplit/>
          <w:trHeight w:val="287"/>
          <w:tblHeader/>
          <w:jc w:val="center"/>
        </w:trPr>
        <w:tc>
          <w:tcPr>
            <w:tcW w:w="987" w:type="dxa"/>
            <w:vMerge/>
          </w:tcPr>
          <w:p w14:paraId="52A4C6E2" w14:textId="77777777" w:rsidR="00FA277F" w:rsidRPr="00B514FE" w:rsidRDefault="00FA277F" w:rsidP="002E79B0">
            <w:pPr>
              <w:jc w:val="center"/>
              <w:rPr>
                <w:rFonts w:cs="Arial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565" w:type="dxa"/>
            <w:shd w:val="clear" w:color="auto" w:fill="D9D9D9" w:themeFill="background1" w:themeFillShade="D9"/>
            <w:vAlign w:val="center"/>
          </w:tcPr>
          <w:p w14:paraId="166E9DC7" w14:textId="77777777" w:rsidR="00FA277F" w:rsidRPr="00325F42" w:rsidRDefault="00FA277F" w:rsidP="00EB5704">
            <w:pPr>
              <w:pStyle w:val="tablatorzs"/>
              <w:spacing w:after="0"/>
              <w:jc w:val="center"/>
            </w:pPr>
            <w:r w:rsidRPr="00325F42">
              <w:t>10.30-10.45</w:t>
            </w:r>
          </w:p>
        </w:tc>
        <w:tc>
          <w:tcPr>
            <w:tcW w:w="6941" w:type="dxa"/>
            <w:shd w:val="clear" w:color="auto" w:fill="D9D9D9" w:themeFill="background1" w:themeFillShade="D9"/>
            <w:vAlign w:val="center"/>
          </w:tcPr>
          <w:p w14:paraId="2CA78E52" w14:textId="77777777" w:rsidR="00FA277F" w:rsidRPr="00325F42" w:rsidRDefault="00FA277F" w:rsidP="00D54570">
            <w:pPr>
              <w:pStyle w:val="tablatorzs"/>
              <w:spacing w:after="0"/>
            </w:pPr>
            <w:r w:rsidRPr="00325F42">
              <w:t>Szünet</w:t>
            </w:r>
          </w:p>
        </w:tc>
      </w:tr>
      <w:tr w:rsidR="00CC2CD2" w:rsidRPr="00B514FE" w14:paraId="533C9D53" w14:textId="77777777" w:rsidTr="00590175">
        <w:trPr>
          <w:cantSplit/>
          <w:trHeight w:val="701"/>
          <w:tblHeader/>
          <w:jc w:val="center"/>
        </w:trPr>
        <w:tc>
          <w:tcPr>
            <w:tcW w:w="987" w:type="dxa"/>
            <w:vMerge/>
          </w:tcPr>
          <w:p w14:paraId="71920C3A" w14:textId="77777777" w:rsidR="00CC2CD2" w:rsidRPr="00B514FE" w:rsidRDefault="00CC2CD2" w:rsidP="00CC2CD2">
            <w:pPr>
              <w:jc w:val="center"/>
              <w:rPr>
                <w:rFonts w:cs="Arial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565" w:type="dxa"/>
            <w:shd w:val="clear" w:color="auto" w:fill="auto"/>
            <w:vAlign w:val="center"/>
          </w:tcPr>
          <w:p w14:paraId="0AEC1452" w14:textId="0C6723AA" w:rsidR="00CC2CD2" w:rsidRPr="00A759CC" w:rsidRDefault="00CC2CD2" w:rsidP="00CC2CD2">
            <w:pPr>
              <w:pStyle w:val="tablatanora"/>
              <w:rPr>
                <w:highlight w:val="lightGray"/>
              </w:rPr>
            </w:pPr>
            <w:r>
              <w:rPr>
                <w:color w:val="auto"/>
              </w:rPr>
              <w:t>10.45–</w:t>
            </w:r>
            <w:r w:rsidRPr="00DF4C7C">
              <w:rPr>
                <w:color w:val="auto"/>
              </w:rPr>
              <w:t>1</w:t>
            </w:r>
            <w:r>
              <w:rPr>
                <w:color w:val="auto"/>
              </w:rPr>
              <w:t>2</w:t>
            </w:r>
            <w:r w:rsidRPr="00DF4C7C">
              <w:rPr>
                <w:color w:val="auto"/>
              </w:rPr>
              <w:t>.00</w:t>
            </w:r>
          </w:p>
        </w:tc>
        <w:tc>
          <w:tcPr>
            <w:tcW w:w="6941" w:type="dxa"/>
            <w:shd w:val="clear" w:color="auto" w:fill="auto"/>
          </w:tcPr>
          <w:p w14:paraId="787109CF" w14:textId="77777777" w:rsidR="007D6E3C" w:rsidRDefault="007D6E3C" w:rsidP="007D6E3C">
            <w:pPr>
              <w:pStyle w:val="tablafels"/>
              <w:numPr>
                <w:ilvl w:val="0"/>
                <w:numId w:val="0"/>
              </w:numPr>
            </w:pPr>
            <w:r w:rsidRPr="007D6E3C">
              <w:t>A Forrás program általános karbantartó felületének ismertetése, Forrás általános kezelői ismeretek.</w:t>
            </w:r>
            <w:r>
              <w:t xml:space="preserve"> </w:t>
            </w:r>
          </w:p>
          <w:p w14:paraId="527DB3CF" w14:textId="78CCBA2C" w:rsidR="00CC2CD2" w:rsidRPr="004304F2" w:rsidRDefault="007D6E3C" w:rsidP="008C3429">
            <w:pPr>
              <w:pStyle w:val="tablafels"/>
              <w:numPr>
                <w:ilvl w:val="0"/>
                <w:numId w:val="22"/>
              </w:numPr>
            </w:pPr>
            <w:r w:rsidRPr="007D6E3C">
              <w:t>áttekintés</w:t>
            </w:r>
          </w:p>
        </w:tc>
      </w:tr>
      <w:tr w:rsidR="00CC2CD2" w:rsidRPr="00B514FE" w14:paraId="0A9B2888" w14:textId="77777777" w:rsidTr="00590175">
        <w:trPr>
          <w:cantSplit/>
          <w:trHeight w:val="201"/>
          <w:tblHeader/>
          <w:jc w:val="center"/>
        </w:trPr>
        <w:tc>
          <w:tcPr>
            <w:tcW w:w="987" w:type="dxa"/>
            <w:vMerge/>
          </w:tcPr>
          <w:p w14:paraId="4D08A160" w14:textId="77777777" w:rsidR="00CC2CD2" w:rsidRPr="00B514FE" w:rsidRDefault="00CC2CD2" w:rsidP="00CC2CD2">
            <w:pPr>
              <w:jc w:val="center"/>
              <w:rPr>
                <w:rFonts w:cs="Arial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565" w:type="dxa"/>
            <w:shd w:val="clear" w:color="auto" w:fill="D9D9D9" w:themeFill="background1" w:themeFillShade="D9"/>
            <w:vAlign w:val="center"/>
          </w:tcPr>
          <w:p w14:paraId="5F23C135" w14:textId="77777777" w:rsidR="00CC2CD2" w:rsidRDefault="00CC2CD2" w:rsidP="00CC2CD2">
            <w:pPr>
              <w:pStyle w:val="tablatanora"/>
              <w:spacing w:line="240" w:lineRule="auto"/>
            </w:pPr>
            <w:r>
              <w:t>12.00-13.00</w:t>
            </w:r>
          </w:p>
        </w:tc>
        <w:tc>
          <w:tcPr>
            <w:tcW w:w="6941" w:type="dxa"/>
            <w:shd w:val="clear" w:color="auto" w:fill="D9D9D9" w:themeFill="background1" w:themeFillShade="D9"/>
            <w:vAlign w:val="center"/>
          </w:tcPr>
          <w:p w14:paraId="79B7E637" w14:textId="77777777" w:rsidR="00CC2CD2" w:rsidRDefault="00CC2CD2" w:rsidP="00CC2CD2">
            <w:pPr>
              <w:pStyle w:val="tablatorzs"/>
              <w:spacing w:after="0"/>
            </w:pPr>
            <w:r>
              <w:t>Szünet</w:t>
            </w:r>
          </w:p>
        </w:tc>
      </w:tr>
      <w:tr w:rsidR="00CC2CD2" w:rsidRPr="00B514FE" w14:paraId="50B61C31" w14:textId="77777777" w:rsidTr="00590175">
        <w:trPr>
          <w:cantSplit/>
          <w:trHeight w:val="701"/>
          <w:tblHeader/>
          <w:jc w:val="center"/>
        </w:trPr>
        <w:tc>
          <w:tcPr>
            <w:tcW w:w="987" w:type="dxa"/>
            <w:vMerge/>
          </w:tcPr>
          <w:p w14:paraId="7D6E8EDE" w14:textId="77777777" w:rsidR="00CC2CD2" w:rsidRPr="00B514FE" w:rsidRDefault="00CC2CD2" w:rsidP="00CC2CD2">
            <w:pPr>
              <w:jc w:val="center"/>
              <w:rPr>
                <w:rFonts w:cs="Arial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565" w:type="dxa"/>
            <w:shd w:val="clear" w:color="auto" w:fill="auto"/>
            <w:vAlign w:val="center"/>
          </w:tcPr>
          <w:p w14:paraId="156BD3F6" w14:textId="77777777" w:rsidR="00CC2CD2" w:rsidRPr="00EB1066" w:rsidRDefault="00CC2CD2" w:rsidP="00CC2CD2">
            <w:pPr>
              <w:pStyle w:val="tablatanora"/>
            </w:pPr>
            <w:r>
              <w:t xml:space="preserve">13.00-14.30 </w:t>
            </w:r>
          </w:p>
        </w:tc>
        <w:tc>
          <w:tcPr>
            <w:tcW w:w="6941" w:type="dxa"/>
            <w:shd w:val="clear" w:color="auto" w:fill="auto"/>
          </w:tcPr>
          <w:p w14:paraId="0F50FA8B" w14:textId="610F34E6" w:rsidR="008C3429" w:rsidRDefault="008C3429" w:rsidP="008C3429">
            <w:pPr>
              <w:pStyle w:val="tablafels"/>
              <w:numPr>
                <w:ilvl w:val="0"/>
                <w:numId w:val="0"/>
              </w:numPr>
            </w:pPr>
            <w:r>
              <w:t xml:space="preserve">Kötelezettségek rögzítése: </w:t>
            </w:r>
          </w:p>
          <w:p w14:paraId="1F6D52C5" w14:textId="0913E33F" w:rsidR="008C3429" w:rsidRDefault="008C3429" w:rsidP="008C3429">
            <w:pPr>
              <w:pStyle w:val="tablafels"/>
              <w:numPr>
                <w:ilvl w:val="0"/>
                <w:numId w:val="22"/>
              </w:numPr>
            </w:pPr>
            <w:r>
              <w:t>belföldi, egyenes adózású számlák,</w:t>
            </w:r>
          </w:p>
          <w:p w14:paraId="73AC4B43" w14:textId="453E80C6" w:rsidR="008C3429" w:rsidRDefault="008C3429" w:rsidP="008C3429">
            <w:pPr>
              <w:pStyle w:val="tablafels"/>
              <w:numPr>
                <w:ilvl w:val="0"/>
                <w:numId w:val="22"/>
              </w:numPr>
            </w:pPr>
            <w:r>
              <w:t>fordított adózású számlák,</w:t>
            </w:r>
          </w:p>
          <w:p w14:paraId="09DEF6F0" w14:textId="2B919846" w:rsidR="00B62313" w:rsidRDefault="00B62313" w:rsidP="008C3429">
            <w:pPr>
              <w:pStyle w:val="tablafels"/>
              <w:numPr>
                <w:ilvl w:val="0"/>
                <w:numId w:val="22"/>
              </w:numPr>
            </w:pPr>
            <w:r>
              <w:t>közösségen belüli beszerzés,</w:t>
            </w:r>
          </w:p>
          <w:p w14:paraId="02FA74CE" w14:textId="231C6358" w:rsidR="00CC2CD2" w:rsidRPr="00EB1066" w:rsidRDefault="008C3429" w:rsidP="008C3429">
            <w:pPr>
              <w:pStyle w:val="tablafels"/>
              <w:numPr>
                <w:ilvl w:val="0"/>
                <w:numId w:val="22"/>
              </w:numPr>
            </w:pPr>
            <w:r>
              <w:t>nyitott kötelezettségek kimutatása.</w:t>
            </w:r>
          </w:p>
        </w:tc>
      </w:tr>
      <w:tr w:rsidR="00CC2CD2" w:rsidRPr="00B514FE" w14:paraId="7B3D44ED" w14:textId="77777777" w:rsidTr="00590175">
        <w:trPr>
          <w:cantSplit/>
          <w:trHeight w:val="258"/>
          <w:tblHeader/>
          <w:jc w:val="center"/>
        </w:trPr>
        <w:tc>
          <w:tcPr>
            <w:tcW w:w="987" w:type="dxa"/>
            <w:vMerge/>
          </w:tcPr>
          <w:p w14:paraId="75647577" w14:textId="77777777" w:rsidR="00CC2CD2" w:rsidRPr="00B514FE" w:rsidRDefault="00CC2CD2" w:rsidP="00CC2CD2">
            <w:pPr>
              <w:jc w:val="center"/>
              <w:rPr>
                <w:rFonts w:cs="Arial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565" w:type="dxa"/>
            <w:shd w:val="clear" w:color="auto" w:fill="D9D9D9" w:themeFill="background1" w:themeFillShade="D9"/>
            <w:vAlign w:val="center"/>
          </w:tcPr>
          <w:p w14:paraId="29FB4520" w14:textId="77777777" w:rsidR="00CC2CD2" w:rsidRDefault="00CC2CD2" w:rsidP="00CC2CD2">
            <w:pPr>
              <w:pStyle w:val="tablatanora"/>
            </w:pPr>
            <w:r>
              <w:t>14.30-14.45</w:t>
            </w:r>
          </w:p>
        </w:tc>
        <w:tc>
          <w:tcPr>
            <w:tcW w:w="6941" w:type="dxa"/>
            <w:shd w:val="clear" w:color="auto" w:fill="D9D9D9" w:themeFill="background1" w:themeFillShade="D9"/>
            <w:vAlign w:val="center"/>
          </w:tcPr>
          <w:p w14:paraId="2797AFDF" w14:textId="77777777" w:rsidR="00CC2CD2" w:rsidRDefault="00CC2CD2" w:rsidP="00CC2CD2">
            <w:pPr>
              <w:pStyle w:val="tablatorzs"/>
              <w:spacing w:after="0"/>
            </w:pPr>
            <w:r>
              <w:t>Szünet</w:t>
            </w:r>
          </w:p>
        </w:tc>
      </w:tr>
      <w:tr w:rsidR="00CC2CD2" w:rsidRPr="00B514FE" w14:paraId="077FC1C8" w14:textId="77777777" w:rsidTr="00590175">
        <w:trPr>
          <w:cantSplit/>
          <w:trHeight w:val="701"/>
          <w:tblHeader/>
          <w:jc w:val="center"/>
        </w:trPr>
        <w:tc>
          <w:tcPr>
            <w:tcW w:w="987" w:type="dxa"/>
            <w:vMerge/>
          </w:tcPr>
          <w:p w14:paraId="788A3214" w14:textId="77777777" w:rsidR="00CC2CD2" w:rsidRPr="00B514FE" w:rsidRDefault="00CC2CD2" w:rsidP="00CC2CD2">
            <w:pPr>
              <w:jc w:val="center"/>
              <w:rPr>
                <w:rFonts w:cs="Arial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565" w:type="dxa"/>
            <w:shd w:val="clear" w:color="auto" w:fill="auto"/>
            <w:vAlign w:val="center"/>
          </w:tcPr>
          <w:p w14:paraId="68B029EA" w14:textId="77777777" w:rsidR="00CC2CD2" w:rsidDel="007B4B9E" w:rsidRDefault="00CC2CD2" w:rsidP="00CC2CD2">
            <w:pPr>
              <w:pStyle w:val="tablatanora"/>
            </w:pPr>
            <w:r>
              <w:t>14.45–15.30</w:t>
            </w:r>
          </w:p>
        </w:tc>
        <w:tc>
          <w:tcPr>
            <w:tcW w:w="6941" w:type="dxa"/>
            <w:shd w:val="clear" w:color="auto" w:fill="auto"/>
            <w:vAlign w:val="center"/>
          </w:tcPr>
          <w:p w14:paraId="72424AB9" w14:textId="4C59D203" w:rsidR="008C3429" w:rsidRDefault="008C3429" w:rsidP="008C3429">
            <w:pPr>
              <w:pStyle w:val="tablafels"/>
              <w:numPr>
                <w:ilvl w:val="0"/>
                <w:numId w:val="0"/>
              </w:numPr>
            </w:pPr>
            <w:r>
              <w:t xml:space="preserve">Követelések: </w:t>
            </w:r>
          </w:p>
          <w:p w14:paraId="1BA144B1" w14:textId="77777777" w:rsidR="008C3429" w:rsidRDefault="008C3429" w:rsidP="008C3429">
            <w:pPr>
              <w:pStyle w:val="tablafels"/>
              <w:numPr>
                <w:ilvl w:val="0"/>
                <w:numId w:val="36"/>
              </w:numPr>
            </w:pPr>
            <w:r>
              <w:t xml:space="preserve">belföldi vevőszámlák rögzítése, </w:t>
            </w:r>
          </w:p>
          <w:p w14:paraId="4944F190" w14:textId="79E90070" w:rsidR="00CC2CD2" w:rsidRPr="008C3429" w:rsidRDefault="008C3429" w:rsidP="008C3429">
            <w:pPr>
              <w:pStyle w:val="tablafels"/>
              <w:numPr>
                <w:ilvl w:val="0"/>
                <w:numId w:val="36"/>
              </w:numPr>
            </w:pPr>
            <w:r>
              <w:t>nyitott követelések kimutatása.</w:t>
            </w:r>
          </w:p>
        </w:tc>
      </w:tr>
      <w:tr w:rsidR="00CC2CD2" w:rsidRPr="00B514FE" w14:paraId="1B022201" w14:textId="77777777" w:rsidTr="00590175">
        <w:trPr>
          <w:cantSplit/>
          <w:trHeight w:val="701"/>
          <w:tblHeader/>
          <w:jc w:val="center"/>
        </w:trPr>
        <w:tc>
          <w:tcPr>
            <w:tcW w:w="987" w:type="dxa"/>
            <w:vMerge/>
          </w:tcPr>
          <w:p w14:paraId="4B39C2B0" w14:textId="77777777" w:rsidR="00CC2CD2" w:rsidRPr="00B514FE" w:rsidRDefault="00CC2CD2" w:rsidP="00CC2CD2">
            <w:pPr>
              <w:jc w:val="center"/>
              <w:rPr>
                <w:rFonts w:cs="Arial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565" w:type="dxa"/>
            <w:shd w:val="clear" w:color="auto" w:fill="auto"/>
            <w:vAlign w:val="center"/>
          </w:tcPr>
          <w:p w14:paraId="01EEBA26" w14:textId="77777777" w:rsidR="00CC2CD2" w:rsidRDefault="00CC2CD2" w:rsidP="00CC2CD2">
            <w:pPr>
              <w:pStyle w:val="tablatanora"/>
            </w:pPr>
            <w:r>
              <w:t>15.30–16.00</w:t>
            </w:r>
          </w:p>
        </w:tc>
        <w:tc>
          <w:tcPr>
            <w:tcW w:w="6941" w:type="dxa"/>
            <w:shd w:val="clear" w:color="auto" w:fill="auto"/>
          </w:tcPr>
          <w:p w14:paraId="1C6852C0" w14:textId="252C87E7" w:rsidR="008C3429" w:rsidRDefault="008C3429" w:rsidP="0038366D">
            <w:pPr>
              <w:pStyle w:val="tablafels"/>
              <w:numPr>
                <w:ilvl w:val="0"/>
                <w:numId w:val="0"/>
              </w:numPr>
            </w:pPr>
            <w:r w:rsidRPr="007D6E3C">
              <w:t>Elektronikus utalás a Forrásban</w:t>
            </w:r>
            <w:r w:rsidR="00B62313">
              <w:t>.</w:t>
            </w:r>
          </w:p>
          <w:p w14:paraId="75A5EEB9" w14:textId="2A1D72DC" w:rsidR="0038366D" w:rsidRDefault="008C3429" w:rsidP="0038366D">
            <w:pPr>
              <w:pStyle w:val="tablafels"/>
              <w:numPr>
                <w:ilvl w:val="0"/>
                <w:numId w:val="0"/>
              </w:numPr>
            </w:pPr>
            <w:r w:rsidRPr="007D6E3C">
              <w:t>Banki bizonylatok rögzítése</w:t>
            </w:r>
            <w:r>
              <w:t>.</w:t>
            </w:r>
          </w:p>
        </w:tc>
      </w:tr>
    </w:tbl>
    <w:p w14:paraId="6C907BE7" w14:textId="77777777" w:rsidR="003B069C" w:rsidRDefault="003B069C" w:rsidP="003B069C">
      <w:pPr>
        <w:spacing w:before="100" w:beforeAutospacing="1"/>
        <w:ind w:left="425"/>
        <w:rPr>
          <w:sz w:val="20"/>
          <w:szCs w:val="20"/>
        </w:rPr>
      </w:pPr>
    </w:p>
    <w:tbl>
      <w:tblPr>
        <w:tblW w:w="7387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76"/>
        <w:gridCol w:w="1418"/>
        <w:gridCol w:w="283"/>
        <w:gridCol w:w="709"/>
        <w:gridCol w:w="1701"/>
      </w:tblGrid>
      <w:tr w:rsidR="003B069C" w14:paraId="73768126" w14:textId="77777777" w:rsidTr="003B069C">
        <w:trPr>
          <w:trHeight w:val="300"/>
        </w:trPr>
        <w:tc>
          <w:tcPr>
            <w:tcW w:w="3276" w:type="dxa"/>
            <w:tcBorders>
              <w:top w:val="single" w:sz="6" w:space="0" w:color="auto"/>
            </w:tcBorders>
            <w:shd w:val="clear" w:color="auto" w:fill="F2F2F2" w:themeFill="background1" w:themeFillShade="F2"/>
          </w:tcPr>
          <w:p w14:paraId="0118DFA3" w14:textId="77777777" w:rsidR="003B069C" w:rsidRPr="005E0D93" w:rsidRDefault="003B069C" w:rsidP="003B069C">
            <w:pPr>
              <w:rPr>
                <w:rFonts w:cs="Arial"/>
                <w:b/>
                <w:color w:val="000000"/>
                <w:sz w:val="18"/>
                <w:szCs w:val="18"/>
                <w:lang w:eastAsia="hu-HU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  <w:lang w:eastAsia="hu-HU"/>
              </w:rPr>
              <w:t xml:space="preserve">1. </w:t>
            </w:r>
            <w:r w:rsidRPr="005E0D93">
              <w:rPr>
                <w:rFonts w:cs="Arial"/>
                <w:b/>
                <w:color w:val="000000"/>
                <w:sz w:val="18"/>
                <w:szCs w:val="18"/>
                <w:lang w:eastAsia="hu-HU"/>
              </w:rPr>
              <w:t>nap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32482A23" w14:textId="77777777" w:rsidR="003B069C" w:rsidRDefault="003B069C" w:rsidP="003B069C">
            <w:pPr>
              <w:jc w:val="right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83" w:type="dxa"/>
            <w:tcBorders>
              <w:top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158543DB" w14:textId="77777777" w:rsidR="003B069C" w:rsidRDefault="003B069C" w:rsidP="003B069C">
            <w:pPr>
              <w:jc w:val="center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9" w:type="dxa"/>
            <w:tcBorders>
              <w:top w:val="single" w:sz="6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3488DDF2" w14:textId="77777777" w:rsidR="003B069C" w:rsidRDefault="003B069C" w:rsidP="003B069C">
            <w:pPr>
              <w:jc w:val="right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01" w:type="dxa"/>
            <w:tcBorders>
              <w:top w:val="single" w:sz="6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01B763A6" w14:textId="77777777" w:rsidR="003B069C" w:rsidRDefault="003B069C" w:rsidP="003B069C">
            <w:pPr>
              <w:rPr>
                <w:rFonts w:cs="Arial"/>
                <w:color w:val="000000"/>
                <w:sz w:val="18"/>
                <w:szCs w:val="18"/>
                <w:lang w:eastAsia="hu-HU"/>
              </w:rPr>
            </w:pPr>
          </w:p>
        </w:tc>
      </w:tr>
      <w:tr w:rsidR="003B069C" w:rsidRPr="00B514FE" w14:paraId="71FA2B43" w14:textId="77777777" w:rsidTr="003B069C">
        <w:trPr>
          <w:trHeight w:val="300"/>
        </w:trPr>
        <w:tc>
          <w:tcPr>
            <w:tcW w:w="3276" w:type="dxa"/>
          </w:tcPr>
          <w:p w14:paraId="24458CF3" w14:textId="77777777" w:rsidR="003B069C" w:rsidRPr="00B514FE" w:rsidRDefault="003B069C" w:rsidP="003B069C">
            <w:pPr>
              <w:jc w:val="center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1B3D1C13" w14:textId="77777777" w:rsidR="003B069C" w:rsidRPr="00B514FE" w:rsidRDefault="003B069C" w:rsidP="003B069C">
            <w:pPr>
              <w:jc w:val="right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9:00</w:t>
            </w:r>
          </w:p>
        </w:tc>
        <w:tc>
          <w:tcPr>
            <w:tcW w:w="283" w:type="dxa"/>
            <w:vAlign w:val="center"/>
          </w:tcPr>
          <w:p w14:paraId="126AB78F" w14:textId="77777777" w:rsidR="003B069C" w:rsidRDefault="003B069C" w:rsidP="003B069C">
            <w:pPr>
              <w:jc w:val="center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-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14:paraId="23109456" w14:textId="77777777" w:rsidR="003B069C" w:rsidRPr="00B514FE" w:rsidRDefault="003B069C" w:rsidP="003B069C">
            <w:pPr>
              <w:jc w:val="right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10:30</w:t>
            </w:r>
          </w:p>
        </w:tc>
        <w:tc>
          <w:tcPr>
            <w:tcW w:w="1701" w:type="dxa"/>
            <w:shd w:val="clear" w:color="auto" w:fill="auto"/>
            <w:noWrap/>
            <w:vAlign w:val="bottom"/>
          </w:tcPr>
          <w:p w14:paraId="4E17613C" w14:textId="77777777" w:rsidR="003B069C" w:rsidRPr="00B514FE" w:rsidRDefault="003B069C" w:rsidP="003B069C">
            <w:pPr>
              <w:ind w:left="355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Oktatás</w:t>
            </w:r>
          </w:p>
        </w:tc>
      </w:tr>
      <w:tr w:rsidR="003B069C" w:rsidRPr="00B514FE" w14:paraId="4D300AAE" w14:textId="77777777" w:rsidTr="003B069C">
        <w:trPr>
          <w:trHeight w:val="300"/>
        </w:trPr>
        <w:tc>
          <w:tcPr>
            <w:tcW w:w="3276" w:type="dxa"/>
          </w:tcPr>
          <w:p w14:paraId="255A9BD5" w14:textId="77777777" w:rsidR="003B069C" w:rsidRPr="00B514FE" w:rsidRDefault="003B069C" w:rsidP="003B069C">
            <w:pPr>
              <w:jc w:val="center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201902D6" w14:textId="77777777" w:rsidR="003B069C" w:rsidRPr="00B514FE" w:rsidRDefault="003B069C" w:rsidP="003B069C">
            <w:pPr>
              <w:jc w:val="right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1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0</w:t>
            </w: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: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283" w:type="dxa"/>
            <w:shd w:val="clear" w:color="auto" w:fill="F2F2F2" w:themeFill="background1" w:themeFillShade="F2"/>
            <w:vAlign w:val="center"/>
          </w:tcPr>
          <w:p w14:paraId="7A8E9804" w14:textId="77777777" w:rsidR="003B069C" w:rsidRPr="00B514FE" w:rsidRDefault="003B069C" w:rsidP="003B069C">
            <w:pPr>
              <w:jc w:val="center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-</w:t>
            </w:r>
          </w:p>
        </w:tc>
        <w:tc>
          <w:tcPr>
            <w:tcW w:w="709" w:type="dxa"/>
            <w:shd w:val="clear" w:color="auto" w:fill="F2F2F2" w:themeFill="background1" w:themeFillShade="F2"/>
            <w:noWrap/>
            <w:vAlign w:val="bottom"/>
          </w:tcPr>
          <w:p w14:paraId="4B6ACE35" w14:textId="77777777" w:rsidR="003B069C" w:rsidRPr="00B514FE" w:rsidRDefault="003B069C" w:rsidP="003B069C">
            <w:pPr>
              <w:jc w:val="right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1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0</w:t>
            </w: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: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45</w:t>
            </w:r>
          </w:p>
        </w:tc>
        <w:tc>
          <w:tcPr>
            <w:tcW w:w="1701" w:type="dxa"/>
            <w:shd w:val="clear" w:color="auto" w:fill="F2F2F2" w:themeFill="background1" w:themeFillShade="F2"/>
            <w:noWrap/>
            <w:vAlign w:val="bottom"/>
          </w:tcPr>
          <w:p w14:paraId="5B75B1BA" w14:textId="77777777" w:rsidR="003B069C" w:rsidRPr="00B514FE" w:rsidRDefault="003B069C" w:rsidP="003B069C">
            <w:pPr>
              <w:ind w:left="355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Szünet</w:t>
            </w:r>
          </w:p>
        </w:tc>
      </w:tr>
      <w:tr w:rsidR="003B069C" w:rsidRPr="00B514FE" w14:paraId="22E4C14E" w14:textId="77777777" w:rsidTr="003B069C">
        <w:trPr>
          <w:trHeight w:val="300"/>
        </w:trPr>
        <w:tc>
          <w:tcPr>
            <w:tcW w:w="3276" w:type="dxa"/>
          </w:tcPr>
          <w:p w14:paraId="47169472" w14:textId="77777777" w:rsidR="003B069C" w:rsidRPr="00B514FE" w:rsidRDefault="003B069C" w:rsidP="003B069C">
            <w:pPr>
              <w:jc w:val="center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849AE15" w14:textId="77777777" w:rsidR="003B069C" w:rsidRPr="00B514FE" w:rsidRDefault="003B069C" w:rsidP="003B069C">
            <w:pPr>
              <w:jc w:val="right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1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0</w:t>
            </w: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: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4</w:t>
            </w: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283" w:type="dxa"/>
            <w:vAlign w:val="center"/>
          </w:tcPr>
          <w:p w14:paraId="4DA83F35" w14:textId="77777777" w:rsidR="003B069C" w:rsidRPr="00B514FE" w:rsidRDefault="003B069C" w:rsidP="003B069C">
            <w:pPr>
              <w:jc w:val="center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-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A8DBD74" w14:textId="77777777" w:rsidR="003B069C" w:rsidRPr="00B514FE" w:rsidRDefault="003B069C" w:rsidP="003B069C">
            <w:pPr>
              <w:jc w:val="right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1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2</w:t>
            </w: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:00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3AA9E5E1" w14:textId="77777777" w:rsidR="003B069C" w:rsidRPr="00B514FE" w:rsidRDefault="003B069C" w:rsidP="003B069C">
            <w:pPr>
              <w:ind w:left="355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Oktatás</w:t>
            </w:r>
          </w:p>
        </w:tc>
      </w:tr>
      <w:tr w:rsidR="003B069C" w:rsidRPr="00B514FE" w14:paraId="4CC58613" w14:textId="77777777" w:rsidTr="003B069C">
        <w:trPr>
          <w:trHeight w:val="300"/>
        </w:trPr>
        <w:tc>
          <w:tcPr>
            <w:tcW w:w="3276" w:type="dxa"/>
          </w:tcPr>
          <w:p w14:paraId="3CD89BA3" w14:textId="77777777" w:rsidR="003B069C" w:rsidRPr="00B514FE" w:rsidRDefault="003B069C" w:rsidP="003B069C">
            <w:pPr>
              <w:jc w:val="center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5CD78EEF" w14:textId="77777777" w:rsidR="003B069C" w:rsidRPr="00B514FE" w:rsidRDefault="003B069C" w:rsidP="003B069C">
            <w:pPr>
              <w:jc w:val="right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1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2</w:t>
            </w: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:00</w:t>
            </w:r>
          </w:p>
        </w:tc>
        <w:tc>
          <w:tcPr>
            <w:tcW w:w="283" w:type="dxa"/>
            <w:shd w:val="clear" w:color="auto" w:fill="F2F2F2" w:themeFill="background1" w:themeFillShade="F2"/>
            <w:vAlign w:val="center"/>
          </w:tcPr>
          <w:p w14:paraId="5493550B" w14:textId="77777777" w:rsidR="003B069C" w:rsidRPr="00B514FE" w:rsidRDefault="003B069C" w:rsidP="003B069C">
            <w:pPr>
              <w:jc w:val="center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-</w:t>
            </w:r>
          </w:p>
        </w:tc>
        <w:tc>
          <w:tcPr>
            <w:tcW w:w="709" w:type="dxa"/>
            <w:shd w:val="clear" w:color="auto" w:fill="F2F2F2" w:themeFill="background1" w:themeFillShade="F2"/>
            <w:noWrap/>
            <w:vAlign w:val="bottom"/>
          </w:tcPr>
          <w:p w14:paraId="33326841" w14:textId="77777777" w:rsidR="003B069C" w:rsidRPr="00B514FE" w:rsidRDefault="003B069C" w:rsidP="003B069C">
            <w:pPr>
              <w:jc w:val="right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1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3</w:t>
            </w: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:00</w:t>
            </w:r>
          </w:p>
        </w:tc>
        <w:tc>
          <w:tcPr>
            <w:tcW w:w="1701" w:type="dxa"/>
            <w:shd w:val="clear" w:color="auto" w:fill="F2F2F2" w:themeFill="background1" w:themeFillShade="F2"/>
            <w:noWrap/>
            <w:vAlign w:val="bottom"/>
          </w:tcPr>
          <w:p w14:paraId="2FD6569D" w14:textId="77777777" w:rsidR="003B069C" w:rsidRPr="00B514FE" w:rsidRDefault="003B069C" w:rsidP="003B069C">
            <w:pPr>
              <w:ind w:left="355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Ebédszünet</w:t>
            </w:r>
          </w:p>
        </w:tc>
      </w:tr>
      <w:tr w:rsidR="003B069C" w:rsidRPr="00B514FE" w14:paraId="22C118FF" w14:textId="77777777" w:rsidTr="003B069C">
        <w:trPr>
          <w:trHeight w:val="300"/>
        </w:trPr>
        <w:tc>
          <w:tcPr>
            <w:tcW w:w="3276" w:type="dxa"/>
          </w:tcPr>
          <w:p w14:paraId="50B553DA" w14:textId="77777777" w:rsidR="003B069C" w:rsidRPr="00B514FE" w:rsidRDefault="003B069C" w:rsidP="003B069C">
            <w:pPr>
              <w:jc w:val="center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75EC0F0" w14:textId="77777777" w:rsidR="003B069C" w:rsidRPr="00B514FE" w:rsidRDefault="003B069C" w:rsidP="003B069C">
            <w:pPr>
              <w:jc w:val="right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1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3</w:t>
            </w: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:00</w:t>
            </w:r>
          </w:p>
        </w:tc>
        <w:tc>
          <w:tcPr>
            <w:tcW w:w="283" w:type="dxa"/>
            <w:vAlign w:val="center"/>
          </w:tcPr>
          <w:p w14:paraId="691CA2DB" w14:textId="77777777" w:rsidR="003B069C" w:rsidRPr="00B514FE" w:rsidRDefault="003B069C" w:rsidP="003B069C">
            <w:pPr>
              <w:jc w:val="center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-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AA0AC70" w14:textId="77777777" w:rsidR="003B069C" w:rsidRPr="00B514FE" w:rsidRDefault="003B069C" w:rsidP="003B069C">
            <w:pPr>
              <w:jc w:val="right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1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4</w:t>
            </w: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: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51040859" w14:textId="77777777" w:rsidR="003B069C" w:rsidRPr="00B514FE" w:rsidRDefault="003B069C" w:rsidP="003B069C">
            <w:pPr>
              <w:ind w:left="355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Oktatás</w:t>
            </w:r>
          </w:p>
        </w:tc>
      </w:tr>
      <w:tr w:rsidR="003B069C" w:rsidRPr="00B514FE" w14:paraId="5D1825FB" w14:textId="77777777" w:rsidTr="003B069C">
        <w:trPr>
          <w:trHeight w:val="300"/>
        </w:trPr>
        <w:tc>
          <w:tcPr>
            <w:tcW w:w="3276" w:type="dxa"/>
          </w:tcPr>
          <w:p w14:paraId="64E8C03B" w14:textId="77777777" w:rsidR="003B069C" w:rsidRPr="00B514FE" w:rsidRDefault="003B069C" w:rsidP="003B069C">
            <w:pPr>
              <w:jc w:val="center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50239038" w14:textId="77777777" w:rsidR="003B069C" w:rsidRPr="00B514FE" w:rsidRDefault="003B069C" w:rsidP="003B069C">
            <w:pPr>
              <w:jc w:val="right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1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4</w:t>
            </w: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: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283" w:type="dxa"/>
            <w:shd w:val="clear" w:color="auto" w:fill="F2F2F2" w:themeFill="background1" w:themeFillShade="F2"/>
            <w:vAlign w:val="center"/>
          </w:tcPr>
          <w:p w14:paraId="7F6086B0" w14:textId="77777777" w:rsidR="003B069C" w:rsidRPr="00B514FE" w:rsidRDefault="003B069C" w:rsidP="003B069C">
            <w:pPr>
              <w:jc w:val="center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-</w:t>
            </w:r>
          </w:p>
        </w:tc>
        <w:tc>
          <w:tcPr>
            <w:tcW w:w="709" w:type="dxa"/>
            <w:shd w:val="clear" w:color="auto" w:fill="F2F2F2" w:themeFill="background1" w:themeFillShade="F2"/>
            <w:noWrap/>
            <w:vAlign w:val="bottom"/>
          </w:tcPr>
          <w:p w14:paraId="351BFFAE" w14:textId="77777777" w:rsidR="003B069C" w:rsidRPr="00B514FE" w:rsidRDefault="003B069C" w:rsidP="003B069C">
            <w:pPr>
              <w:jc w:val="right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1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4</w:t>
            </w: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: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4</w:t>
            </w: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1701" w:type="dxa"/>
            <w:shd w:val="clear" w:color="auto" w:fill="F2F2F2" w:themeFill="background1" w:themeFillShade="F2"/>
            <w:noWrap/>
            <w:vAlign w:val="bottom"/>
          </w:tcPr>
          <w:p w14:paraId="0E2C85DD" w14:textId="77777777" w:rsidR="003B069C" w:rsidRPr="00B514FE" w:rsidRDefault="003B069C" w:rsidP="003B069C">
            <w:pPr>
              <w:ind w:left="355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Szünet</w:t>
            </w:r>
          </w:p>
        </w:tc>
      </w:tr>
      <w:tr w:rsidR="003B069C" w:rsidRPr="00B514FE" w14:paraId="2FDF3F2D" w14:textId="77777777" w:rsidTr="003B069C">
        <w:trPr>
          <w:trHeight w:val="300"/>
        </w:trPr>
        <w:tc>
          <w:tcPr>
            <w:tcW w:w="3276" w:type="dxa"/>
            <w:tcBorders>
              <w:bottom w:val="single" w:sz="6" w:space="0" w:color="auto"/>
            </w:tcBorders>
          </w:tcPr>
          <w:p w14:paraId="0275FEF4" w14:textId="77777777" w:rsidR="003B069C" w:rsidRPr="00B514FE" w:rsidRDefault="003B069C" w:rsidP="003B069C">
            <w:pPr>
              <w:jc w:val="center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418" w:type="dxa"/>
            <w:tcBorders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03C29848" w14:textId="77777777" w:rsidR="003B069C" w:rsidRPr="00B514FE" w:rsidRDefault="003B069C" w:rsidP="003B069C">
            <w:pPr>
              <w:jc w:val="right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1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4</w:t>
            </w: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: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45</w:t>
            </w:r>
          </w:p>
        </w:tc>
        <w:tc>
          <w:tcPr>
            <w:tcW w:w="283" w:type="dxa"/>
            <w:tcBorders>
              <w:bottom w:val="single" w:sz="6" w:space="0" w:color="auto"/>
            </w:tcBorders>
            <w:vAlign w:val="center"/>
          </w:tcPr>
          <w:p w14:paraId="5B58BA21" w14:textId="77777777" w:rsidR="003B069C" w:rsidRPr="00B514FE" w:rsidRDefault="003B069C" w:rsidP="003B069C">
            <w:pPr>
              <w:jc w:val="center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-</w:t>
            </w:r>
          </w:p>
        </w:tc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75E968C1" w14:textId="77777777" w:rsidR="003B069C" w:rsidRPr="00B514FE" w:rsidRDefault="003B069C" w:rsidP="003B069C">
            <w:pPr>
              <w:jc w:val="right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1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6</w:t>
            </w: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: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00</w:t>
            </w:r>
          </w:p>
        </w:tc>
        <w:tc>
          <w:tcPr>
            <w:tcW w:w="1701" w:type="dxa"/>
            <w:tcBorders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1664B0CC" w14:textId="77777777" w:rsidR="003B069C" w:rsidRPr="00B514FE" w:rsidRDefault="003B069C" w:rsidP="003B069C">
            <w:pPr>
              <w:ind w:left="355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Oktatá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s</w:t>
            </w:r>
          </w:p>
        </w:tc>
      </w:tr>
    </w:tbl>
    <w:p w14:paraId="22877C9D" w14:textId="77777777" w:rsidR="005700D6" w:rsidRDefault="005700D6" w:rsidP="003B069C">
      <w:pPr>
        <w:spacing w:before="100" w:beforeAutospacing="1"/>
        <w:ind w:left="425"/>
        <w:rPr>
          <w:sz w:val="20"/>
          <w:szCs w:val="20"/>
        </w:rPr>
      </w:pPr>
      <w:r>
        <w:rPr>
          <w:sz w:val="20"/>
          <w:szCs w:val="20"/>
        </w:rPr>
        <w:br w:type="page"/>
      </w:r>
    </w:p>
    <w:tbl>
      <w:tblPr>
        <w:tblW w:w="9863" w:type="dxa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left w:w="70" w:type="dxa"/>
          <w:bottom w:w="57" w:type="dxa"/>
          <w:right w:w="70" w:type="dxa"/>
        </w:tblCellMar>
        <w:tblLook w:val="04A0" w:firstRow="1" w:lastRow="0" w:firstColumn="1" w:lastColumn="0" w:noHBand="0" w:noVBand="1"/>
      </w:tblPr>
      <w:tblGrid>
        <w:gridCol w:w="1074"/>
        <w:gridCol w:w="1560"/>
        <w:gridCol w:w="7229"/>
      </w:tblGrid>
      <w:tr w:rsidR="00FA277F" w:rsidRPr="00AC3DF6" w14:paraId="1D77460E" w14:textId="77777777" w:rsidTr="00813F74">
        <w:trPr>
          <w:cantSplit/>
          <w:trHeight w:val="525"/>
          <w:tblHeader/>
        </w:trPr>
        <w:tc>
          <w:tcPr>
            <w:tcW w:w="1074" w:type="dxa"/>
            <w:shd w:val="clear" w:color="000000" w:fill="C0C0C0"/>
            <w:vAlign w:val="center"/>
            <w:hideMark/>
          </w:tcPr>
          <w:p w14:paraId="42C44FA7" w14:textId="77777777" w:rsidR="00FA277F" w:rsidRPr="00124108" w:rsidRDefault="00FA277F" w:rsidP="003B069C">
            <w:pPr>
              <w:pStyle w:val="tablacim"/>
              <w:spacing w:before="100" w:beforeAutospacing="1"/>
            </w:pPr>
            <w:r w:rsidRPr="00124108">
              <w:lastRenderedPageBreak/>
              <w:t>Oktatási nap</w:t>
            </w:r>
          </w:p>
        </w:tc>
        <w:tc>
          <w:tcPr>
            <w:tcW w:w="1560" w:type="dxa"/>
            <w:shd w:val="clear" w:color="000000" w:fill="C0C0C0"/>
            <w:vAlign w:val="center"/>
            <w:hideMark/>
          </w:tcPr>
          <w:p w14:paraId="0030917D" w14:textId="77777777" w:rsidR="00FA277F" w:rsidRPr="00124108" w:rsidRDefault="00FA277F" w:rsidP="003B069C">
            <w:pPr>
              <w:pStyle w:val="tablacim"/>
              <w:spacing w:before="100" w:beforeAutospacing="1"/>
            </w:pPr>
            <w:r w:rsidRPr="00124108">
              <w:t>Időtartam (tanóra)</w:t>
            </w:r>
          </w:p>
        </w:tc>
        <w:tc>
          <w:tcPr>
            <w:tcW w:w="7229" w:type="dxa"/>
            <w:shd w:val="clear" w:color="000000" w:fill="C0C0C0"/>
            <w:vAlign w:val="center"/>
            <w:hideMark/>
          </w:tcPr>
          <w:p w14:paraId="624A1763" w14:textId="77777777" w:rsidR="00FA277F" w:rsidRPr="00124108" w:rsidRDefault="00FA277F" w:rsidP="003B069C">
            <w:pPr>
              <w:pStyle w:val="tablacim"/>
              <w:spacing w:before="100" w:beforeAutospacing="1"/>
            </w:pPr>
            <w:r w:rsidRPr="00124108">
              <w:t>Oktatás témája</w:t>
            </w:r>
          </w:p>
        </w:tc>
      </w:tr>
      <w:tr w:rsidR="008C3429" w:rsidRPr="00DD1CA5" w14:paraId="4A252AAD" w14:textId="77777777" w:rsidTr="00813F74">
        <w:trPr>
          <w:cantSplit/>
          <w:trHeight w:val="261"/>
          <w:tblHeader/>
        </w:trPr>
        <w:tc>
          <w:tcPr>
            <w:tcW w:w="1074" w:type="dxa"/>
            <w:vMerge w:val="restart"/>
            <w:shd w:val="clear" w:color="auto" w:fill="auto"/>
            <w:vAlign w:val="center"/>
          </w:tcPr>
          <w:p w14:paraId="03C73A0B" w14:textId="77777777" w:rsidR="008C3429" w:rsidRPr="00095EF1" w:rsidRDefault="008C3429" w:rsidP="008C3429">
            <w:pPr>
              <w:spacing w:before="100" w:beforeAutospacing="1"/>
              <w:jc w:val="center"/>
              <w:rPr>
                <w:rFonts w:cs="Arial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cs="Arial"/>
                <w:b/>
                <w:bCs/>
                <w:color w:val="000000"/>
                <w:sz w:val="20"/>
                <w:szCs w:val="20"/>
                <w:lang w:eastAsia="hu-HU"/>
              </w:rPr>
              <w:t>2. nap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0D0A58E5" w14:textId="4AA5CC50" w:rsidR="008C3429" w:rsidRPr="00086905" w:rsidRDefault="008C3429" w:rsidP="008C342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9.00–9.45</w:t>
            </w:r>
          </w:p>
        </w:tc>
        <w:tc>
          <w:tcPr>
            <w:tcW w:w="7229" w:type="dxa"/>
            <w:shd w:val="clear" w:color="auto" w:fill="auto"/>
          </w:tcPr>
          <w:p w14:paraId="13541BC4" w14:textId="77777777" w:rsidR="00B62313" w:rsidRPr="00B62313" w:rsidRDefault="00B62313" w:rsidP="00B62313">
            <w:pPr>
              <w:widowControl w:val="0"/>
              <w:suppressAutoHyphens/>
              <w:spacing w:after="120" w:line="240" w:lineRule="auto"/>
              <w:rPr>
                <w:rFonts w:eastAsia="Times New Roman" w:cs="Arial"/>
                <w:color w:val="000000"/>
                <w:sz w:val="18"/>
                <w:szCs w:val="18"/>
                <w:lang w:val="en-US" w:eastAsia="hu-HU"/>
              </w:rPr>
            </w:pPr>
            <w:r w:rsidRPr="00B62313">
              <w:rPr>
                <w:rFonts w:eastAsia="Times New Roman" w:cs="Arial"/>
                <w:color w:val="000000"/>
                <w:sz w:val="18"/>
                <w:szCs w:val="18"/>
                <w:lang w:eastAsia="hu-HU"/>
              </w:rPr>
              <w:t>Pénztár</w:t>
            </w:r>
            <w:r w:rsidRPr="00B62313">
              <w:rPr>
                <w:rFonts w:eastAsia="Times New Roman" w:cs="Arial"/>
                <w:color w:val="000000"/>
                <w:sz w:val="18"/>
                <w:szCs w:val="18"/>
                <w:lang w:val="en-US" w:eastAsia="hu-HU"/>
              </w:rPr>
              <w:t xml:space="preserve"> (</w:t>
            </w:r>
            <w:r w:rsidRPr="00B62313">
              <w:rPr>
                <w:rFonts w:eastAsia="Times New Roman" w:cs="Arial"/>
                <w:color w:val="000000"/>
                <w:sz w:val="18"/>
                <w:szCs w:val="18"/>
                <w:lang w:eastAsia="hu-HU"/>
              </w:rPr>
              <w:t>bizonylatok</w:t>
            </w:r>
            <w:r w:rsidRPr="00B62313">
              <w:rPr>
                <w:rFonts w:eastAsia="Times New Roman" w:cs="Arial"/>
                <w:color w:val="000000"/>
                <w:sz w:val="18"/>
                <w:szCs w:val="18"/>
                <w:lang w:val="en-US" w:eastAsia="hu-HU"/>
              </w:rPr>
              <w:t xml:space="preserve"> </w:t>
            </w:r>
            <w:r w:rsidRPr="00B62313">
              <w:rPr>
                <w:rFonts w:eastAsia="Times New Roman" w:cs="Arial"/>
                <w:color w:val="000000"/>
                <w:sz w:val="18"/>
                <w:szCs w:val="18"/>
                <w:lang w:eastAsia="hu-HU"/>
              </w:rPr>
              <w:t>rögzítése</w:t>
            </w:r>
            <w:r w:rsidRPr="00B62313">
              <w:rPr>
                <w:rFonts w:eastAsia="Times New Roman" w:cs="Arial"/>
                <w:color w:val="000000"/>
                <w:sz w:val="18"/>
                <w:szCs w:val="18"/>
                <w:lang w:val="en-US" w:eastAsia="hu-HU"/>
              </w:rPr>
              <w:t xml:space="preserve">, </w:t>
            </w:r>
            <w:r w:rsidRPr="00B62313">
              <w:rPr>
                <w:rFonts w:eastAsia="Times New Roman" w:cs="Arial"/>
                <w:color w:val="000000"/>
                <w:sz w:val="18"/>
                <w:szCs w:val="18"/>
                <w:lang w:eastAsia="hu-HU"/>
              </w:rPr>
              <w:t>pénztárjelentés</w:t>
            </w:r>
            <w:r w:rsidRPr="00B62313">
              <w:rPr>
                <w:rFonts w:eastAsia="Times New Roman" w:cs="Arial"/>
                <w:color w:val="000000"/>
                <w:sz w:val="18"/>
                <w:szCs w:val="18"/>
                <w:lang w:val="en-US" w:eastAsia="hu-HU"/>
              </w:rPr>
              <w:t>)</w:t>
            </w:r>
          </w:p>
          <w:p w14:paraId="1CB9DCF6" w14:textId="77777777" w:rsidR="00B62313" w:rsidRPr="00B62313" w:rsidRDefault="00B62313" w:rsidP="00B62313">
            <w:pPr>
              <w:widowControl w:val="0"/>
              <w:numPr>
                <w:ilvl w:val="0"/>
                <w:numId w:val="8"/>
              </w:numPr>
              <w:suppressAutoHyphens/>
              <w:spacing w:line="240" w:lineRule="auto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 w:rsidRPr="00B62313">
              <w:rPr>
                <w:rFonts w:cs="Arial"/>
                <w:color w:val="000000"/>
                <w:sz w:val="18"/>
                <w:szCs w:val="18"/>
                <w:lang w:eastAsia="hu-HU"/>
              </w:rPr>
              <w:t>Bevételi pénztárbizonylatok rögzítése.</w:t>
            </w:r>
          </w:p>
          <w:p w14:paraId="215E8A08" w14:textId="77777777" w:rsidR="00B62313" w:rsidRPr="00B62313" w:rsidRDefault="00B62313" w:rsidP="00B62313">
            <w:pPr>
              <w:widowControl w:val="0"/>
              <w:numPr>
                <w:ilvl w:val="0"/>
                <w:numId w:val="8"/>
              </w:numPr>
              <w:suppressAutoHyphens/>
              <w:spacing w:line="240" w:lineRule="auto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 w:rsidRPr="00B62313">
              <w:rPr>
                <w:rFonts w:cs="Arial"/>
                <w:color w:val="000000"/>
                <w:sz w:val="18"/>
                <w:szCs w:val="18"/>
                <w:lang w:eastAsia="hu-HU"/>
              </w:rPr>
              <w:t>Készpénzfelvétel.</w:t>
            </w:r>
          </w:p>
          <w:p w14:paraId="42E22561" w14:textId="77777777" w:rsidR="00B62313" w:rsidRPr="00B62313" w:rsidRDefault="00B62313" w:rsidP="00B62313">
            <w:pPr>
              <w:widowControl w:val="0"/>
              <w:numPr>
                <w:ilvl w:val="0"/>
                <w:numId w:val="8"/>
              </w:numPr>
              <w:suppressAutoHyphens/>
              <w:spacing w:line="240" w:lineRule="auto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 w:rsidRPr="00B62313">
              <w:rPr>
                <w:rFonts w:cs="Arial"/>
                <w:color w:val="000000"/>
                <w:sz w:val="18"/>
                <w:szCs w:val="18"/>
                <w:lang w:eastAsia="hu-HU"/>
              </w:rPr>
              <w:t xml:space="preserve">Bevételi bizonylat készítése vevő számla alapján </w:t>
            </w:r>
          </w:p>
          <w:p w14:paraId="78C0D739" w14:textId="77777777" w:rsidR="00B62313" w:rsidRPr="00B62313" w:rsidRDefault="00B62313" w:rsidP="00B62313">
            <w:pPr>
              <w:widowControl w:val="0"/>
              <w:numPr>
                <w:ilvl w:val="0"/>
                <w:numId w:val="8"/>
              </w:numPr>
              <w:suppressAutoHyphens/>
              <w:spacing w:line="240" w:lineRule="auto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 w:rsidRPr="00B62313">
              <w:rPr>
                <w:rFonts w:cs="Arial"/>
                <w:color w:val="000000"/>
                <w:sz w:val="18"/>
                <w:szCs w:val="18"/>
                <w:lang w:eastAsia="hu-HU"/>
              </w:rPr>
              <w:t>Beszerzési előleg kifizetése és az előleg elszámolása.</w:t>
            </w:r>
          </w:p>
          <w:p w14:paraId="6100F2B3" w14:textId="190D8F82" w:rsidR="008C3429" w:rsidRDefault="00B62313" w:rsidP="00B62313">
            <w:pPr>
              <w:widowControl w:val="0"/>
              <w:suppressAutoHyphens/>
              <w:spacing w:after="120" w:line="240" w:lineRule="auto"/>
            </w:pPr>
            <w:r w:rsidRPr="00B62313">
              <w:rPr>
                <w:rFonts w:eastAsia="Times New Roman" w:cs="Arial"/>
                <w:color w:val="000000"/>
                <w:sz w:val="18"/>
                <w:szCs w:val="18"/>
                <w:lang w:eastAsia="hu-HU"/>
              </w:rPr>
              <w:t>Pénztárjelentés, pénztárkönyv nyomtatása.</w:t>
            </w:r>
          </w:p>
        </w:tc>
      </w:tr>
      <w:tr w:rsidR="008C3429" w:rsidRPr="00DD1CA5" w14:paraId="66D903AC" w14:textId="77777777" w:rsidTr="00813F74">
        <w:trPr>
          <w:cantSplit/>
          <w:trHeight w:val="261"/>
          <w:tblHeader/>
        </w:trPr>
        <w:tc>
          <w:tcPr>
            <w:tcW w:w="1074" w:type="dxa"/>
            <w:vMerge/>
            <w:shd w:val="clear" w:color="auto" w:fill="auto"/>
            <w:vAlign w:val="center"/>
            <w:hideMark/>
          </w:tcPr>
          <w:p w14:paraId="0EE317FA" w14:textId="77777777" w:rsidR="008C3429" w:rsidRPr="00095EF1" w:rsidRDefault="008C3429" w:rsidP="008C3429">
            <w:pPr>
              <w:spacing w:before="100" w:beforeAutospacing="1"/>
              <w:jc w:val="center"/>
              <w:rPr>
                <w:rFonts w:cs="Arial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560" w:type="dxa"/>
            <w:shd w:val="clear" w:color="auto" w:fill="D9D9D9" w:themeFill="background1" w:themeFillShade="D9"/>
            <w:vAlign w:val="center"/>
          </w:tcPr>
          <w:p w14:paraId="391B7F3A" w14:textId="2DAAC6FF" w:rsidR="008C3429" w:rsidRPr="00124108" w:rsidRDefault="008C3429" w:rsidP="008C3429">
            <w:pPr>
              <w:jc w:val="center"/>
            </w:pPr>
            <w:r w:rsidRPr="000F443E">
              <w:rPr>
                <w:sz w:val="18"/>
                <w:szCs w:val="18"/>
              </w:rPr>
              <w:t>10.30-10.45</w:t>
            </w:r>
          </w:p>
        </w:tc>
        <w:tc>
          <w:tcPr>
            <w:tcW w:w="7229" w:type="dxa"/>
            <w:shd w:val="clear" w:color="auto" w:fill="D9D9D9" w:themeFill="background1" w:themeFillShade="D9"/>
            <w:vAlign w:val="center"/>
          </w:tcPr>
          <w:p w14:paraId="6EECB0C1" w14:textId="0BA0F51D" w:rsidR="008C3429" w:rsidRPr="004C49DC" w:rsidRDefault="008C3429" w:rsidP="008C3429">
            <w:pPr>
              <w:pStyle w:val="tablafels"/>
              <w:numPr>
                <w:ilvl w:val="0"/>
                <w:numId w:val="0"/>
              </w:numPr>
              <w:spacing w:before="100" w:beforeAutospacing="1" w:line="276" w:lineRule="auto"/>
            </w:pPr>
            <w:r w:rsidRPr="000F443E">
              <w:t>Szünet</w:t>
            </w:r>
          </w:p>
        </w:tc>
      </w:tr>
      <w:tr w:rsidR="008C3429" w:rsidRPr="00DD1CA5" w14:paraId="5599A10D" w14:textId="77777777" w:rsidTr="00813F74">
        <w:trPr>
          <w:cantSplit/>
          <w:trHeight w:val="490"/>
          <w:tblHeader/>
        </w:trPr>
        <w:tc>
          <w:tcPr>
            <w:tcW w:w="1074" w:type="dxa"/>
            <w:vMerge/>
            <w:shd w:val="clear" w:color="auto" w:fill="auto"/>
            <w:vAlign w:val="center"/>
          </w:tcPr>
          <w:p w14:paraId="2E6EB826" w14:textId="77777777" w:rsidR="008C3429" w:rsidRPr="00095EF1" w:rsidRDefault="008C3429" w:rsidP="008C3429">
            <w:pPr>
              <w:spacing w:before="100" w:beforeAutospacing="1"/>
              <w:jc w:val="center"/>
              <w:rPr>
                <w:rFonts w:cs="Arial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689B5B66" w14:textId="2F26DB43" w:rsidR="008C3429" w:rsidRDefault="008C3429" w:rsidP="008C3429">
            <w:pPr>
              <w:jc w:val="center"/>
            </w:pPr>
            <w:r>
              <w:rPr>
                <w:sz w:val="18"/>
                <w:szCs w:val="18"/>
              </w:rPr>
              <w:t>10.45-12.00</w:t>
            </w:r>
          </w:p>
        </w:tc>
        <w:tc>
          <w:tcPr>
            <w:tcW w:w="7229" w:type="dxa"/>
            <w:shd w:val="clear" w:color="auto" w:fill="auto"/>
          </w:tcPr>
          <w:p w14:paraId="4EC4C4F7" w14:textId="77777777" w:rsidR="00B62313" w:rsidRPr="00B62313" w:rsidRDefault="00B62313" w:rsidP="00B62313">
            <w:pPr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 w:rsidRPr="00B62313">
              <w:rPr>
                <w:rFonts w:cs="Arial"/>
                <w:color w:val="000000"/>
                <w:sz w:val="18"/>
                <w:szCs w:val="18"/>
                <w:lang w:eastAsia="hu-HU"/>
              </w:rPr>
              <w:t>Korrekciós, javítási lehetőségek:</w:t>
            </w:r>
          </w:p>
          <w:p w14:paraId="6DC51B4F" w14:textId="3541C22A" w:rsidR="00B62313" w:rsidRPr="00B62313" w:rsidRDefault="00B62313" w:rsidP="00B62313">
            <w:pPr>
              <w:widowControl w:val="0"/>
              <w:numPr>
                <w:ilvl w:val="0"/>
                <w:numId w:val="8"/>
              </w:numPr>
              <w:suppressAutoHyphens/>
              <w:spacing w:line="240" w:lineRule="auto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d</w:t>
            </w:r>
            <w:r w:rsidRPr="00B62313">
              <w:rPr>
                <w:rFonts w:cs="Arial"/>
                <w:color w:val="000000"/>
                <w:sz w:val="18"/>
                <w:szCs w:val="18"/>
                <w:lang w:eastAsia="hu-HU"/>
              </w:rPr>
              <w:t>uplikálás,</w:t>
            </w:r>
          </w:p>
          <w:p w14:paraId="3DB58EE6" w14:textId="0D40BDF2" w:rsidR="00B62313" w:rsidRPr="00B62313" w:rsidRDefault="00B62313" w:rsidP="00B62313">
            <w:pPr>
              <w:widowControl w:val="0"/>
              <w:numPr>
                <w:ilvl w:val="0"/>
                <w:numId w:val="8"/>
              </w:numPr>
              <w:suppressAutoHyphens/>
              <w:spacing w:line="240" w:lineRule="auto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proofErr w:type="spellStart"/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s</w:t>
            </w:r>
            <w:r w:rsidRPr="00B62313">
              <w:rPr>
                <w:rFonts w:cs="Arial"/>
                <w:color w:val="000000"/>
                <w:sz w:val="18"/>
                <w:szCs w:val="18"/>
                <w:lang w:eastAsia="hu-HU"/>
              </w:rPr>
              <w:t>ztornózás</w:t>
            </w:r>
            <w:proofErr w:type="spellEnd"/>
            <w:r w:rsidRPr="00B62313">
              <w:rPr>
                <w:rFonts w:cs="Arial"/>
                <w:color w:val="000000"/>
                <w:sz w:val="18"/>
                <w:szCs w:val="18"/>
                <w:lang w:eastAsia="hu-HU"/>
              </w:rPr>
              <w:t xml:space="preserve">, </w:t>
            </w:r>
          </w:p>
          <w:p w14:paraId="0D72A690" w14:textId="70554988" w:rsidR="00B62313" w:rsidRDefault="00B62313" w:rsidP="00B62313">
            <w:pPr>
              <w:widowControl w:val="0"/>
              <w:numPr>
                <w:ilvl w:val="0"/>
                <w:numId w:val="8"/>
              </w:numPr>
              <w:suppressAutoHyphens/>
              <w:spacing w:line="240" w:lineRule="auto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h</w:t>
            </w:r>
            <w:r w:rsidRPr="00B62313">
              <w:rPr>
                <w:rFonts w:cs="Arial"/>
                <w:color w:val="000000"/>
                <w:sz w:val="18"/>
                <w:szCs w:val="18"/>
                <w:lang w:eastAsia="hu-HU"/>
              </w:rPr>
              <w:t>elyesbítő számla,</w:t>
            </w:r>
          </w:p>
          <w:p w14:paraId="2AC8780C" w14:textId="2D642E4B" w:rsidR="00B62313" w:rsidRDefault="00B62313" w:rsidP="00B62313">
            <w:pPr>
              <w:widowControl w:val="0"/>
              <w:numPr>
                <w:ilvl w:val="0"/>
                <w:numId w:val="8"/>
              </w:numPr>
              <w:suppressAutoHyphens/>
              <w:spacing w:line="240" w:lineRule="auto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könyvelési korrekciós számla,</w:t>
            </w:r>
          </w:p>
          <w:p w14:paraId="5F401A73" w14:textId="7DB47AAA" w:rsidR="00B62313" w:rsidRPr="00B62313" w:rsidRDefault="00B62313" w:rsidP="00B62313">
            <w:pPr>
              <w:widowControl w:val="0"/>
              <w:numPr>
                <w:ilvl w:val="0"/>
                <w:numId w:val="8"/>
              </w:numPr>
              <w:suppressAutoHyphens/>
              <w:spacing w:line="240" w:lineRule="auto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proofErr w:type="spellStart"/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r</w:t>
            </w:r>
            <w:r w:rsidRPr="00B62313">
              <w:rPr>
                <w:rFonts w:cs="Arial"/>
                <w:color w:val="000000"/>
                <w:sz w:val="18"/>
                <w:szCs w:val="18"/>
                <w:lang w:eastAsia="hu-HU"/>
              </w:rPr>
              <w:t>ontottá</w:t>
            </w:r>
            <w:proofErr w:type="spellEnd"/>
            <w:r w:rsidRPr="00B62313">
              <w:rPr>
                <w:rFonts w:cs="Arial"/>
                <w:color w:val="000000"/>
                <w:sz w:val="18"/>
                <w:szCs w:val="18"/>
                <w:lang w:eastAsia="hu-HU"/>
              </w:rPr>
              <w:t xml:space="preserve"> minősítés.</w:t>
            </w:r>
          </w:p>
        </w:tc>
      </w:tr>
      <w:tr w:rsidR="008C3429" w:rsidRPr="00DD1CA5" w14:paraId="0C4F0236" w14:textId="77777777" w:rsidTr="00813F74">
        <w:trPr>
          <w:cantSplit/>
          <w:trHeight w:val="305"/>
          <w:tblHeader/>
        </w:trPr>
        <w:tc>
          <w:tcPr>
            <w:tcW w:w="1074" w:type="dxa"/>
            <w:vMerge/>
            <w:shd w:val="clear" w:color="auto" w:fill="auto"/>
            <w:vAlign w:val="center"/>
          </w:tcPr>
          <w:p w14:paraId="01C4425F" w14:textId="77777777" w:rsidR="008C3429" w:rsidRPr="00095EF1" w:rsidRDefault="008C3429" w:rsidP="008C3429">
            <w:pPr>
              <w:spacing w:before="100" w:beforeAutospacing="1"/>
              <w:jc w:val="center"/>
              <w:rPr>
                <w:rFonts w:cs="Arial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560" w:type="dxa"/>
            <w:shd w:val="clear" w:color="auto" w:fill="D9D9D9" w:themeFill="background1" w:themeFillShade="D9"/>
            <w:vAlign w:val="center"/>
          </w:tcPr>
          <w:p w14:paraId="6132F766" w14:textId="095BDECB" w:rsidR="008C3429" w:rsidRPr="000F443E" w:rsidRDefault="008C3429" w:rsidP="008C342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12.00-1</w:t>
            </w:r>
            <w:r w:rsidR="00654307">
              <w:rPr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.</w:t>
            </w:r>
            <w:r w:rsidR="00654307">
              <w:rPr>
                <w:sz w:val="18"/>
                <w:szCs w:val="18"/>
              </w:rPr>
              <w:t>45</w:t>
            </w:r>
          </w:p>
        </w:tc>
        <w:tc>
          <w:tcPr>
            <w:tcW w:w="7229" w:type="dxa"/>
            <w:shd w:val="clear" w:color="auto" w:fill="D9D9D9" w:themeFill="background1" w:themeFillShade="D9"/>
            <w:vAlign w:val="center"/>
          </w:tcPr>
          <w:p w14:paraId="7B49E96F" w14:textId="46A9244C" w:rsidR="008C3429" w:rsidRPr="008C3429" w:rsidRDefault="008C3429" w:rsidP="008C3429">
            <w:pPr>
              <w:pStyle w:val="tablsztorzs"/>
              <w:spacing w:before="100" w:beforeAutospacing="1"/>
              <w:rPr>
                <w:rFonts w:eastAsiaTheme="minorHAnsi" w:cstheme="minorHAnsi"/>
                <w:color w:val="auto"/>
                <w:lang w:val="hu-HU" w:eastAsia="en-US"/>
              </w:rPr>
            </w:pPr>
            <w:r w:rsidRPr="008C3429">
              <w:rPr>
                <w:rFonts w:eastAsiaTheme="minorHAnsi" w:cstheme="minorHAnsi"/>
                <w:color w:val="auto"/>
                <w:lang w:val="hu-HU" w:eastAsia="en-US"/>
              </w:rPr>
              <w:t>Szünet</w:t>
            </w:r>
          </w:p>
        </w:tc>
      </w:tr>
      <w:tr w:rsidR="008C3429" w:rsidRPr="00DD1CA5" w14:paraId="5118E5DB" w14:textId="77777777" w:rsidTr="00813F74">
        <w:trPr>
          <w:cantSplit/>
          <w:trHeight w:val="305"/>
          <w:tblHeader/>
        </w:trPr>
        <w:tc>
          <w:tcPr>
            <w:tcW w:w="1074" w:type="dxa"/>
            <w:vMerge/>
            <w:shd w:val="clear" w:color="auto" w:fill="auto"/>
            <w:vAlign w:val="center"/>
          </w:tcPr>
          <w:p w14:paraId="4E14949A" w14:textId="77777777" w:rsidR="008C3429" w:rsidRPr="00095EF1" w:rsidRDefault="008C3429" w:rsidP="008C3429">
            <w:pPr>
              <w:spacing w:before="100" w:beforeAutospacing="1"/>
              <w:jc w:val="center"/>
              <w:rPr>
                <w:rFonts w:cs="Arial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0695C0A0" w14:textId="7421EFAB" w:rsidR="008C3429" w:rsidRPr="00086905" w:rsidRDefault="008C3429" w:rsidP="008C342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 w:rsidR="00654307">
              <w:rPr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.</w:t>
            </w:r>
            <w:r w:rsidR="00654307">
              <w:rPr>
                <w:sz w:val="18"/>
                <w:szCs w:val="18"/>
              </w:rPr>
              <w:t>45</w:t>
            </w:r>
            <w:r>
              <w:rPr>
                <w:sz w:val="18"/>
                <w:szCs w:val="18"/>
              </w:rPr>
              <w:t>–14:30</w:t>
            </w:r>
          </w:p>
        </w:tc>
        <w:tc>
          <w:tcPr>
            <w:tcW w:w="7229" w:type="dxa"/>
            <w:shd w:val="clear" w:color="auto" w:fill="auto"/>
          </w:tcPr>
          <w:p w14:paraId="3D8F3037" w14:textId="100D0130" w:rsidR="00654307" w:rsidRDefault="00654307" w:rsidP="00B62313">
            <w:pPr>
              <w:widowControl w:val="0"/>
              <w:suppressAutoHyphens/>
              <w:spacing w:after="120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proofErr w:type="spellStart"/>
            <w:r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Kontírozás</w:t>
            </w:r>
            <w:proofErr w:type="spellEnd"/>
            <w:r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 xml:space="preserve">, </w:t>
            </w:r>
            <w:proofErr w:type="spellStart"/>
            <w:r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főkönyvi</w:t>
            </w:r>
            <w:proofErr w:type="spellEnd"/>
            <w:r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feladás</w:t>
            </w:r>
            <w:proofErr w:type="spellEnd"/>
          </w:p>
          <w:p w14:paraId="3E896BD4" w14:textId="54F45C8B" w:rsidR="00B62313" w:rsidRPr="00B62313" w:rsidRDefault="00B62313" w:rsidP="00B62313">
            <w:pPr>
              <w:widowControl w:val="0"/>
              <w:suppressAutoHyphens/>
              <w:spacing w:after="120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623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ÁFA-</w:t>
            </w:r>
            <w:r w:rsidRPr="00B62313">
              <w:rPr>
                <w:rFonts w:eastAsia="Times New Roman" w:cs="Arial"/>
                <w:color w:val="000000"/>
                <w:sz w:val="18"/>
                <w:szCs w:val="18"/>
              </w:rPr>
              <w:t>bevallás</w:t>
            </w:r>
          </w:p>
          <w:p w14:paraId="38FA759D" w14:textId="77777777" w:rsidR="00B62313" w:rsidRPr="00B62313" w:rsidRDefault="00B62313" w:rsidP="00B62313">
            <w:pPr>
              <w:widowControl w:val="0"/>
              <w:numPr>
                <w:ilvl w:val="0"/>
                <w:numId w:val="8"/>
              </w:numPr>
              <w:suppressAutoHyphens/>
              <w:spacing w:line="240" w:lineRule="auto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 w:rsidRPr="00B62313">
              <w:rPr>
                <w:rFonts w:cs="Arial"/>
                <w:color w:val="000000"/>
                <w:sz w:val="18"/>
                <w:szCs w:val="18"/>
                <w:lang w:eastAsia="hu-HU"/>
              </w:rPr>
              <w:t>Fordított ÁFA bizonylatának generálása,</w:t>
            </w:r>
          </w:p>
          <w:p w14:paraId="3A0B6416" w14:textId="7B7EDA74" w:rsidR="008C3429" w:rsidRPr="00B62313" w:rsidRDefault="00B62313" w:rsidP="00B62313">
            <w:pPr>
              <w:widowControl w:val="0"/>
              <w:numPr>
                <w:ilvl w:val="0"/>
                <w:numId w:val="8"/>
              </w:numPr>
              <w:suppressAutoHyphens/>
              <w:spacing w:line="240" w:lineRule="auto"/>
              <w:rPr>
                <w:rFonts w:eastAsia="Arial"/>
                <w:lang w:val="en-US"/>
              </w:rPr>
            </w:pPr>
            <w:r w:rsidRPr="00B62313">
              <w:rPr>
                <w:rFonts w:cs="Arial"/>
                <w:color w:val="000000"/>
                <w:sz w:val="18"/>
                <w:szCs w:val="18"/>
                <w:lang w:eastAsia="hu-HU"/>
              </w:rPr>
              <w:t>ÁFA-bevalláshoz szükséges kimutatások generálása a Forrásból.</w:t>
            </w:r>
          </w:p>
        </w:tc>
      </w:tr>
      <w:tr w:rsidR="008C3429" w:rsidRPr="00DD1CA5" w14:paraId="36680560" w14:textId="77777777" w:rsidTr="00813F74">
        <w:trPr>
          <w:cantSplit/>
          <w:trHeight w:val="305"/>
          <w:tblHeader/>
        </w:trPr>
        <w:tc>
          <w:tcPr>
            <w:tcW w:w="1074" w:type="dxa"/>
            <w:vMerge/>
            <w:shd w:val="clear" w:color="auto" w:fill="auto"/>
            <w:vAlign w:val="center"/>
          </w:tcPr>
          <w:p w14:paraId="4336E7A3" w14:textId="77777777" w:rsidR="008C3429" w:rsidRPr="00095EF1" w:rsidRDefault="008C3429" w:rsidP="008C3429">
            <w:pPr>
              <w:spacing w:before="100" w:beforeAutospacing="1"/>
              <w:jc w:val="center"/>
              <w:rPr>
                <w:rFonts w:cs="Arial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560" w:type="dxa"/>
            <w:shd w:val="clear" w:color="auto" w:fill="D9D9D9" w:themeFill="background1" w:themeFillShade="D9"/>
            <w:vAlign w:val="center"/>
          </w:tcPr>
          <w:p w14:paraId="2C613354" w14:textId="1EE90262" w:rsidR="008C3429" w:rsidRPr="00086905" w:rsidRDefault="008C3429" w:rsidP="008C3429">
            <w:pPr>
              <w:jc w:val="center"/>
              <w:rPr>
                <w:sz w:val="18"/>
                <w:szCs w:val="18"/>
              </w:rPr>
            </w:pPr>
            <w:r>
              <w:t>14.30-14.45</w:t>
            </w:r>
          </w:p>
        </w:tc>
        <w:tc>
          <w:tcPr>
            <w:tcW w:w="7229" w:type="dxa"/>
            <w:shd w:val="clear" w:color="auto" w:fill="D9D9D9" w:themeFill="background1" w:themeFillShade="D9"/>
            <w:vAlign w:val="center"/>
          </w:tcPr>
          <w:p w14:paraId="27FAF290" w14:textId="6C0D3640" w:rsidR="008C3429" w:rsidRDefault="008C3429" w:rsidP="008C3429">
            <w:pPr>
              <w:pStyle w:val="tablsztorzs"/>
              <w:spacing w:before="100" w:beforeAutospacing="1"/>
              <w:rPr>
                <w:lang w:val="hu-HU"/>
              </w:rPr>
            </w:pPr>
            <w:proofErr w:type="spellStart"/>
            <w:r w:rsidRPr="000F443E">
              <w:t>Szünet</w:t>
            </w:r>
            <w:proofErr w:type="spellEnd"/>
          </w:p>
        </w:tc>
      </w:tr>
      <w:tr w:rsidR="008C3429" w:rsidRPr="00DD1CA5" w14:paraId="20F92C9E" w14:textId="77777777" w:rsidTr="00813F74">
        <w:trPr>
          <w:cantSplit/>
          <w:trHeight w:val="305"/>
          <w:tblHeader/>
        </w:trPr>
        <w:tc>
          <w:tcPr>
            <w:tcW w:w="1074" w:type="dxa"/>
            <w:vMerge/>
            <w:shd w:val="clear" w:color="auto" w:fill="auto"/>
            <w:vAlign w:val="center"/>
          </w:tcPr>
          <w:p w14:paraId="4FA30E3D" w14:textId="77777777" w:rsidR="008C3429" w:rsidRPr="00095EF1" w:rsidRDefault="008C3429" w:rsidP="008C3429">
            <w:pPr>
              <w:spacing w:before="100" w:beforeAutospacing="1"/>
              <w:jc w:val="center"/>
              <w:rPr>
                <w:rFonts w:cs="Arial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3D6624A2" w14:textId="2CEF20FE" w:rsidR="008C3429" w:rsidRDefault="008C3429" w:rsidP="008C342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14.45-16.00</w:t>
            </w:r>
          </w:p>
        </w:tc>
        <w:tc>
          <w:tcPr>
            <w:tcW w:w="7229" w:type="dxa"/>
            <w:shd w:val="clear" w:color="auto" w:fill="auto"/>
          </w:tcPr>
          <w:p w14:paraId="2F193471" w14:textId="77777777" w:rsidR="008C3429" w:rsidRDefault="00813F74" w:rsidP="00813F74">
            <w:pPr>
              <w:pStyle w:val="tablsztorzs"/>
              <w:spacing w:before="100" w:beforeAutospacing="1"/>
              <w:rPr>
                <w:lang w:val="hu-HU"/>
              </w:rPr>
            </w:pPr>
            <w:r>
              <w:rPr>
                <w:lang w:val="hu-HU"/>
              </w:rPr>
              <w:t>Vegyes könyvelési tételek</w:t>
            </w:r>
          </w:p>
          <w:p w14:paraId="371A2BCE" w14:textId="77777777" w:rsidR="00813F74" w:rsidRDefault="00813F74" w:rsidP="00813F74">
            <w:pPr>
              <w:pStyle w:val="tablsztorzs"/>
              <w:spacing w:before="100" w:beforeAutospacing="1"/>
              <w:rPr>
                <w:lang w:val="hu-HU"/>
              </w:rPr>
            </w:pPr>
            <w:r>
              <w:rPr>
                <w:lang w:val="hu-HU"/>
              </w:rPr>
              <w:t>Főkönyvi kivonat</w:t>
            </w:r>
            <w:r>
              <w:rPr>
                <w:lang w:val="hu-HU"/>
              </w:rPr>
              <w:br/>
              <w:t>Számlakarton</w:t>
            </w:r>
          </w:p>
          <w:p w14:paraId="129838F7" w14:textId="197EF8C4" w:rsidR="00813F74" w:rsidRDefault="00813F74" w:rsidP="00813F74">
            <w:pPr>
              <w:pStyle w:val="tablsztorzs"/>
              <w:spacing w:before="100" w:beforeAutospacing="1"/>
              <w:rPr>
                <w:lang w:val="hu-HU"/>
              </w:rPr>
            </w:pPr>
            <w:r>
              <w:rPr>
                <w:lang w:val="hu-HU"/>
              </w:rPr>
              <w:t>Eredménykimutatás</w:t>
            </w:r>
          </w:p>
        </w:tc>
      </w:tr>
    </w:tbl>
    <w:p w14:paraId="4C6EF9AD" w14:textId="77777777" w:rsidR="00F73904" w:rsidRDefault="00F73904" w:rsidP="00086905">
      <w:pPr>
        <w:rPr>
          <w:sz w:val="20"/>
          <w:szCs w:val="20"/>
        </w:rPr>
      </w:pPr>
    </w:p>
    <w:tbl>
      <w:tblPr>
        <w:tblW w:w="7387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76"/>
        <w:gridCol w:w="1418"/>
        <w:gridCol w:w="283"/>
        <w:gridCol w:w="709"/>
        <w:gridCol w:w="1701"/>
      </w:tblGrid>
      <w:tr w:rsidR="003B069C" w14:paraId="3F53D39E" w14:textId="77777777" w:rsidTr="007B4D8E">
        <w:trPr>
          <w:trHeight w:val="300"/>
        </w:trPr>
        <w:tc>
          <w:tcPr>
            <w:tcW w:w="3276" w:type="dxa"/>
            <w:tcBorders>
              <w:top w:val="single" w:sz="6" w:space="0" w:color="auto"/>
            </w:tcBorders>
            <w:shd w:val="clear" w:color="auto" w:fill="F2F2F2" w:themeFill="background1" w:themeFillShade="F2"/>
          </w:tcPr>
          <w:p w14:paraId="586D36F7" w14:textId="77777777" w:rsidR="003B069C" w:rsidRPr="005E0D93" w:rsidRDefault="003B069C" w:rsidP="003B069C">
            <w:pPr>
              <w:rPr>
                <w:rFonts w:cs="Arial"/>
                <w:b/>
                <w:color w:val="000000"/>
                <w:sz w:val="18"/>
                <w:szCs w:val="18"/>
                <w:lang w:eastAsia="hu-HU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  <w:lang w:eastAsia="hu-HU"/>
              </w:rPr>
              <w:t xml:space="preserve">2. </w:t>
            </w:r>
            <w:r w:rsidRPr="005E0D93">
              <w:rPr>
                <w:rFonts w:cs="Arial"/>
                <w:b/>
                <w:color w:val="000000"/>
                <w:sz w:val="18"/>
                <w:szCs w:val="18"/>
                <w:lang w:eastAsia="hu-HU"/>
              </w:rPr>
              <w:t>nap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70E288C1" w14:textId="77777777" w:rsidR="003B069C" w:rsidRDefault="003B069C" w:rsidP="007B4D8E">
            <w:pPr>
              <w:jc w:val="right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83" w:type="dxa"/>
            <w:tcBorders>
              <w:top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3DA54AF3" w14:textId="77777777" w:rsidR="003B069C" w:rsidRDefault="003B069C" w:rsidP="003B069C">
            <w:pPr>
              <w:jc w:val="center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9" w:type="dxa"/>
            <w:tcBorders>
              <w:top w:val="single" w:sz="6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0939296B" w14:textId="77777777" w:rsidR="003B069C" w:rsidRDefault="003B069C" w:rsidP="003B069C">
            <w:pPr>
              <w:jc w:val="right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01" w:type="dxa"/>
            <w:tcBorders>
              <w:top w:val="single" w:sz="6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70F698E1" w14:textId="77777777" w:rsidR="003B069C" w:rsidRDefault="003B069C" w:rsidP="003B069C">
            <w:pPr>
              <w:rPr>
                <w:rFonts w:cs="Arial"/>
                <w:color w:val="000000"/>
                <w:sz w:val="18"/>
                <w:szCs w:val="18"/>
                <w:lang w:eastAsia="hu-HU"/>
              </w:rPr>
            </w:pPr>
          </w:p>
        </w:tc>
      </w:tr>
      <w:tr w:rsidR="003B069C" w:rsidRPr="00B514FE" w14:paraId="3C373932" w14:textId="77777777" w:rsidTr="007B4D8E">
        <w:trPr>
          <w:trHeight w:val="300"/>
        </w:trPr>
        <w:tc>
          <w:tcPr>
            <w:tcW w:w="3276" w:type="dxa"/>
          </w:tcPr>
          <w:p w14:paraId="0DEA3330" w14:textId="77777777" w:rsidR="003B069C" w:rsidRPr="00B514FE" w:rsidRDefault="003B069C" w:rsidP="003B069C">
            <w:pPr>
              <w:jc w:val="center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6CBA634B" w14:textId="77777777" w:rsidR="003B069C" w:rsidRPr="00B514FE" w:rsidRDefault="003B069C" w:rsidP="007B4D8E">
            <w:pPr>
              <w:jc w:val="right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9:00</w:t>
            </w:r>
          </w:p>
        </w:tc>
        <w:tc>
          <w:tcPr>
            <w:tcW w:w="283" w:type="dxa"/>
            <w:vAlign w:val="center"/>
          </w:tcPr>
          <w:p w14:paraId="4580308D" w14:textId="77777777" w:rsidR="003B069C" w:rsidRDefault="003B069C" w:rsidP="003B069C">
            <w:pPr>
              <w:jc w:val="center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-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14:paraId="61D3783F" w14:textId="77777777" w:rsidR="003B069C" w:rsidRPr="00B514FE" w:rsidRDefault="003B069C" w:rsidP="003B069C">
            <w:pPr>
              <w:jc w:val="right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10:30</w:t>
            </w:r>
          </w:p>
        </w:tc>
        <w:tc>
          <w:tcPr>
            <w:tcW w:w="1701" w:type="dxa"/>
            <w:shd w:val="clear" w:color="auto" w:fill="auto"/>
            <w:noWrap/>
            <w:vAlign w:val="bottom"/>
          </w:tcPr>
          <w:p w14:paraId="08B8FFBA" w14:textId="77777777" w:rsidR="003B069C" w:rsidRPr="00B514FE" w:rsidRDefault="003B069C" w:rsidP="003B069C">
            <w:pPr>
              <w:ind w:left="355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Oktatás</w:t>
            </w:r>
          </w:p>
        </w:tc>
      </w:tr>
      <w:tr w:rsidR="003B069C" w:rsidRPr="00B514FE" w14:paraId="3EC495E8" w14:textId="77777777" w:rsidTr="007B4D8E">
        <w:trPr>
          <w:trHeight w:val="300"/>
        </w:trPr>
        <w:tc>
          <w:tcPr>
            <w:tcW w:w="3276" w:type="dxa"/>
          </w:tcPr>
          <w:p w14:paraId="2D99F69A" w14:textId="77777777" w:rsidR="003B069C" w:rsidRPr="00B514FE" w:rsidRDefault="003B069C" w:rsidP="003B069C">
            <w:pPr>
              <w:jc w:val="center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069637B5" w14:textId="77777777" w:rsidR="003B069C" w:rsidRPr="00B514FE" w:rsidRDefault="003B069C" w:rsidP="007B4D8E">
            <w:pPr>
              <w:jc w:val="right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1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0</w:t>
            </w: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: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283" w:type="dxa"/>
            <w:shd w:val="clear" w:color="auto" w:fill="F2F2F2" w:themeFill="background1" w:themeFillShade="F2"/>
            <w:vAlign w:val="center"/>
          </w:tcPr>
          <w:p w14:paraId="4BE3D25A" w14:textId="77777777" w:rsidR="003B069C" w:rsidRPr="00B514FE" w:rsidRDefault="003B069C" w:rsidP="003B069C">
            <w:pPr>
              <w:jc w:val="center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-</w:t>
            </w:r>
          </w:p>
        </w:tc>
        <w:tc>
          <w:tcPr>
            <w:tcW w:w="709" w:type="dxa"/>
            <w:shd w:val="clear" w:color="auto" w:fill="F2F2F2" w:themeFill="background1" w:themeFillShade="F2"/>
            <w:noWrap/>
            <w:vAlign w:val="bottom"/>
          </w:tcPr>
          <w:p w14:paraId="7E0997FD" w14:textId="77777777" w:rsidR="003B069C" w:rsidRPr="00B514FE" w:rsidRDefault="003B069C" w:rsidP="003B069C">
            <w:pPr>
              <w:jc w:val="right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1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0</w:t>
            </w: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: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45</w:t>
            </w:r>
          </w:p>
        </w:tc>
        <w:tc>
          <w:tcPr>
            <w:tcW w:w="1701" w:type="dxa"/>
            <w:shd w:val="clear" w:color="auto" w:fill="F2F2F2" w:themeFill="background1" w:themeFillShade="F2"/>
            <w:noWrap/>
            <w:vAlign w:val="bottom"/>
          </w:tcPr>
          <w:p w14:paraId="5118C82F" w14:textId="77777777" w:rsidR="003B069C" w:rsidRPr="00B514FE" w:rsidRDefault="003B069C" w:rsidP="003B069C">
            <w:pPr>
              <w:ind w:left="355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Szünet</w:t>
            </w:r>
          </w:p>
        </w:tc>
      </w:tr>
      <w:tr w:rsidR="003B069C" w:rsidRPr="00B514FE" w14:paraId="5ECEFDA1" w14:textId="77777777" w:rsidTr="007B4D8E">
        <w:trPr>
          <w:trHeight w:val="300"/>
        </w:trPr>
        <w:tc>
          <w:tcPr>
            <w:tcW w:w="3276" w:type="dxa"/>
          </w:tcPr>
          <w:p w14:paraId="16B7AF2A" w14:textId="77777777" w:rsidR="003B069C" w:rsidRPr="00B514FE" w:rsidRDefault="003B069C" w:rsidP="003B069C">
            <w:pPr>
              <w:jc w:val="center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FC7957B" w14:textId="77777777" w:rsidR="003B069C" w:rsidRPr="00B514FE" w:rsidRDefault="003B069C" w:rsidP="007B4D8E">
            <w:pPr>
              <w:jc w:val="right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1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0</w:t>
            </w: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: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4</w:t>
            </w: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283" w:type="dxa"/>
            <w:vAlign w:val="center"/>
          </w:tcPr>
          <w:p w14:paraId="46BE6481" w14:textId="77777777" w:rsidR="003B069C" w:rsidRPr="00B514FE" w:rsidRDefault="003B069C" w:rsidP="003B069C">
            <w:pPr>
              <w:jc w:val="center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-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1227405" w14:textId="77777777" w:rsidR="003B069C" w:rsidRPr="00B514FE" w:rsidRDefault="003B069C" w:rsidP="003B069C">
            <w:pPr>
              <w:jc w:val="right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1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2</w:t>
            </w: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:00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71C99E68" w14:textId="77777777" w:rsidR="003B069C" w:rsidRPr="00B514FE" w:rsidRDefault="003B069C" w:rsidP="003B069C">
            <w:pPr>
              <w:ind w:left="355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Oktatás</w:t>
            </w:r>
          </w:p>
        </w:tc>
      </w:tr>
      <w:tr w:rsidR="003B069C" w:rsidRPr="00B514FE" w14:paraId="1F27940E" w14:textId="77777777" w:rsidTr="007B4D8E">
        <w:trPr>
          <w:trHeight w:val="300"/>
        </w:trPr>
        <w:tc>
          <w:tcPr>
            <w:tcW w:w="3276" w:type="dxa"/>
          </w:tcPr>
          <w:p w14:paraId="45E50173" w14:textId="77777777" w:rsidR="003B069C" w:rsidRPr="00B514FE" w:rsidRDefault="003B069C" w:rsidP="003B069C">
            <w:pPr>
              <w:jc w:val="center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7D756B32" w14:textId="77777777" w:rsidR="003B069C" w:rsidRPr="00B514FE" w:rsidRDefault="003B069C" w:rsidP="007B4D8E">
            <w:pPr>
              <w:jc w:val="right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1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2</w:t>
            </w: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:00</w:t>
            </w:r>
          </w:p>
        </w:tc>
        <w:tc>
          <w:tcPr>
            <w:tcW w:w="283" w:type="dxa"/>
            <w:shd w:val="clear" w:color="auto" w:fill="F2F2F2" w:themeFill="background1" w:themeFillShade="F2"/>
            <w:vAlign w:val="center"/>
          </w:tcPr>
          <w:p w14:paraId="1C9E55E0" w14:textId="77777777" w:rsidR="003B069C" w:rsidRPr="00B514FE" w:rsidRDefault="003B069C" w:rsidP="003B069C">
            <w:pPr>
              <w:jc w:val="center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-</w:t>
            </w:r>
          </w:p>
        </w:tc>
        <w:tc>
          <w:tcPr>
            <w:tcW w:w="709" w:type="dxa"/>
            <w:shd w:val="clear" w:color="auto" w:fill="F2F2F2" w:themeFill="background1" w:themeFillShade="F2"/>
            <w:noWrap/>
            <w:vAlign w:val="bottom"/>
          </w:tcPr>
          <w:p w14:paraId="01513DD5" w14:textId="77777777" w:rsidR="003B069C" w:rsidRPr="00B514FE" w:rsidRDefault="003B069C" w:rsidP="003B069C">
            <w:pPr>
              <w:jc w:val="right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1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3</w:t>
            </w: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:00</w:t>
            </w:r>
          </w:p>
        </w:tc>
        <w:tc>
          <w:tcPr>
            <w:tcW w:w="1701" w:type="dxa"/>
            <w:shd w:val="clear" w:color="auto" w:fill="F2F2F2" w:themeFill="background1" w:themeFillShade="F2"/>
            <w:noWrap/>
            <w:vAlign w:val="bottom"/>
          </w:tcPr>
          <w:p w14:paraId="24BDC47C" w14:textId="77777777" w:rsidR="003B069C" w:rsidRPr="00B514FE" w:rsidRDefault="003B069C" w:rsidP="003B069C">
            <w:pPr>
              <w:ind w:left="355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Ebédszünet</w:t>
            </w:r>
          </w:p>
        </w:tc>
      </w:tr>
      <w:tr w:rsidR="003B069C" w:rsidRPr="00B514FE" w14:paraId="67E40812" w14:textId="77777777" w:rsidTr="007B4D8E">
        <w:trPr>
          <w:trHeight w:val="300"/>
        </w:trPr>
        <w:tc>
          <w:tcPr>
            <w:tcW w:w="3276" w:type="dxa"/>
          </w:tcPr>
          <w:p w14:paraId="4C67953F" w14:textId="77777777" w:rsidR="003B069C" w:rsidRPr="00B514FE" w:rsidRDefault="003B069C" w:rsidP="003B069C">
            <w:pPr>
              <w:jc w:val="center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CD55DE7" w14:textId="77777777" w:rsidR="003B069C" w:rsidRPr="00B514FE" w:rsidRDefault="003B069C" w:rsidP="007B4D8E">
            <w:pPr>
              <w:jc w:val="right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1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3</w:t>
            </w: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:00</w:t>
            </w:r>
          </w:p>
        </w:tc>
        <w:tc>
          <w:tcPr>
            <w:tcW w:w="283" w:type="dxa"/>
            <w:vAlign w:val="center"/>
          </w:tcPr>
          <w:p w14:paraId="60803823" w14:textId="77777777" w:rsidR="003B069C" w:rsidRPr="00B514FE" w:rsidRDefault="003B069C" w:rsidP="003B069C">
            <w:pPr>
              <w:jc w:val="center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-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1F69306" w14:textId="77777777" w:rsidR="003B069C" w:rsidRPr="00B514FE" w:rsidRDefault="003B069C" w:rsidP="003B069C">
            <w:pPr>
              <w:jc w:val="right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1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4</w:t>
            </w: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: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5B730DC4" w14:textId="77777777" w:rsidR="003B069C" w:rsidRPr="00B514FE" w:rsidRDefault="003B069C" w:rsidP="003B069C">
            <w:pPr>
              <w:ind w:left="355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Oktatás</w:t>
            </w:r>
          </w:p>
        </w:tc>
      </w:tr>
      <w:tr w:rsidR="003B069C" w:rsidRPr="00B514FE" w14:paraId="634A48BA" w14:textId="77777777" w:rsidTr="007B4D8E">
        <w:trPr>
          <w:trHeight w:val="300"/>
        </w:trPr>
        <w:tc>
          <w:tcPr>
            <w:tcW w:w="3276" w:type="dxa"/>
          </w:tcPr>
          <w:p w14:paraId="32167BA6" w14:textId="77777777" w:rsidR="003B069C" w:rsidRPr="00B514FE" w:rsidRDefault="003B069C" w:rsidP="003B069C">
            <w:pPr>
              <w:jc w:val="center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</w:tcPr>
          <w:p w14:paraId="2392525E" w14:textId="77777777" w:rsidR="003B069C" w:rsidRPr="00B514FE" w:rsidRDefault="003B069C" w:rsidP="007B4D8E">
            <w:pPr>
              <w:jc w:val="right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1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4</w:t>
            </w: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: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283" w:type="dxa"/>
            <w:shd w:val="clear" w:color="auto" w:fill="F2F2F2" w:themeFill="background1" w:themeFillShade="F2"/>
            <w:vAlign w:val="center"/>
          </w:tcPr>
          <w:p w14:paraId="3F6EA96E" w14:textId="77777777" w:rsidR="003B069C" w:rsidRPr="00B514FE" w:rsidRDefault="003B069C" w:rsidP="003B069C">
            <w:pPr>
              <w:jc w:val="center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-</w:t>
            </w:r>
          </w:p>
        </w:tc>
        <w:tc>
          <w:tcPr>
            <w:tcW w:w="709" w:type="dxa"/>
            <w:shd w:val="clear" w:color="auto" w:fill="F2F2F2" w:themeFill="background1" w:themeFillShade="F2"/>
            <w:noWrap/>
            <w:vAlign w:val="bottom"/>
          </w:tcPr>
          <w:p w14:paraId="1366AD2B" w14:textId="77777777" w:rsidR="003B069C" w:rsidRPr="00B514FE" w:rsidRDefault="003B069C" w:rsidP="003B069C">
            <w:pPr>
              <w:jc w:val="right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1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4</w:t>
            </w: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: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4</w:t>
            </w: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1701" w:type="dxa"/>
            <w:shd w:val="clear" w:color="auto" w:fill="F2F2F2" w:themeFill="background1" w:themeFillShade="F2"/>
            <w:noWrap/>
            <w:vAlign w:val="bottom"/>
          </w:tcPr>
          <w:p w14:paraId="650DF3AE" w14:textId="77777777" w:rsidR="003B069C" w:rsidRPr="00B514FE" w:rsidRDefault="003B069C" w:rsidP="003B069C">
            <w:pPr>
              <w:ind w:left="355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Szünet</w:t>
            </w:r>
          </w:p>
        </w:tc>
      </w:tr>
      <w:tr w:rsidR="003B069C" w:rsidRPr="00B514FE" w14:paraId="417CD84C" w14:textId="77777777" w:rsidTr="007B4D8E">
        <w:trPr>
          <w:trHeight w:val="300"/>
        </w:trPr>
        <w:tc>
          <w:tcPr>
            <w:tcW w:w="3276" w:type="dxa"/>
            <w:tcBorders>
              <w:bottom w:val="single" w:sz="6" w:space="0" w:color="auto"/>
            </w:tcBorders>
          </w:tcPr>
          <w:p w14:paraId="33D504B4" w14:textId="77777777" w:rsidR="003B069C" w:rsidRPr="00B514FE" w:rsidRDefault="003B069C" w:rsidP="003B069C">
            <w:pPr>
              <w:jc w:val="center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418" w:type="dxa"/>
            <w:tcBorders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0E222DE8" w14:textId="77777777" w:rsidR="003B069C" w:rsidRPr="00B514FE" w:rsidRDefault="003B069C" w:rsidP="007B4D8E">
            <w:pPr>
              <w:jc w:val="right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1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4</w:t>
            </w: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: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45</w:t>
            </w:r>
          </w:p>
        </w:tc>
        <w:tc>
          <w:tcPr>
            <w:tcW w:w="283" w:type="dxa"/>
            <w:tcBorders>
              <w:bottom w:val="single" w:sz="6" w:space="0" w:color="auto"/>
            </w:tcBorders>
            <w:vAlign w:val="center"/>
          </w:tcPr>
          <w:p w14:paraId="5047DFD1" w14:textId="77777777" w:rsidR="003B069C" w:rsidRPr="00B514FE" w:rsidRDefault="003B069C" w:rsidP="003B069C">
            <w:pPr>
              <w:jc w:val="center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-</w:t>
            </w:r>
          </w:p>
        </w:tc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70623A27" w14:textId="77777777" w:rsidR="003B069C" w:rsidRPr="00B514FE" w:rsidRDefault="003B069C" w:rsidP="003B069C">
            <w:pPr>
              <w:jc w:val="right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1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6</w:t>
            </w: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: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00</w:t>
            </w:r>
          </w:p>
        </w:tc>
        <w:tc>
          <w:tcPr>
            <w:tcW w:w="1701" w:type="dxa"/>
            <w:tcBorders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035DD339" w14:textId="77777777" w:rsidR="003B069C" w:rsidRPr="00B514FE" w:rsidRDefault="003B069C" w:rsidP="003B069C">
            <w:pPr>
              <w:ind w:left="355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Oktatá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s</w:t>
            </w:r>
          </w:p>
        </w:tc>
      </w:tr>
    </w:tbl>
    <w:p w14:paraId="6D82A3FD" w14:textId="77777777" w:rsidR="003B069C" w:rsidRDefault="003B069C" w:rsidP="00086905">
      <w:pPr>
        <w:rPr>
          <w:sz w:val="20"/>
          <w:szCs w:val="20"/>
        </w:rPr>
      </w:pPr>
    </w:p>
    <w:sectPr w:rsidR="003B069C" w:rsidSect="00086905">
      <w:headerReference w:type="default" r:id="rId12"/>
      <w:footerReference w:type="default" r:id="rId13"/>
      <w:headerReference w:type="first" r:id="rId14"/>
      <w:footerReference w:type="first" r:id="rId15"/>
      <w:pgSz w:w="11899" w:h="16838" w:code="9"/>
      <w:pgMar w:top="720" w:right="720" w:bottom="1418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D5ADAA" w14:textId="77777777" w:rsidR="00E27AD0" w:rsidRDefault="00E27AD0" w:rsidP="0019068B">
      <w:r>
        <w:separator/>
      </w:r>
    </w:p>
  </w:endnote>
  <w:endnote w:type="continuationSeparator" w:id="0">
    <w:p w14:paraId="65453047" w14:textId="77777777" w:rsidR="00E27AD0" w:rsidRDefault="00E27AD0" w:rsidP="001906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0C1F62" w14:textId="3131DC4A" w:rsidR="00B2092B" w:rsidRDefault="00B2092B" w:rsidP="0019068B">
    <w:pPr>
      <w:pStyle w:val="llb"/>
    </w:pPr>
    <w:r>
      <w:rPr>
        <w:noProof/>
        <w:lang w:eastAsia="hu-HU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1C2824CA" wp14:editId="0C4AEB4F">
              <wp:simplePos x="0" y="0"/>
              <wp:positionH relativeFrom="column">
                <wp:posOffset>169545</wp:posOffset>
              </wp:positionH>
              <wp:positionV relativeFrom="paragraph">
                <wp:posOffset>-396875</wp:posOffset>
              </wp:positionV>
              <wp:extent cx="6650990" cy="742315"/>
              <wp:effectExtent l="7620" t="12700" r="8890" b="6985"/>
              <wp:wrapNone/>
              <wp:docPr id="13" name="Text Box 4" descr="szürke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650990" cy="742315"/>
                      </a:xfrm>
                      <a:prstGeom prst="rect">
                        <a:avLst/>
                      </a:prstGeom>
                      <a:blipFill dpi="0" rotWithShape="0">
                        <a:blip r:embed="rId1"/>
                        <a:srcRect/>
                        <a:stretch>
                          <a:fillRect/>
                        </a:stretch>
                      </a:blip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46F86D8" w14:textId="77777777" w:rsidR="00B2092B" w:rsidRDefault="00B2092B" w:rsidP="009337DD">
                          <w:pPr>
                            <w:pStyle w:val="lbjegyzet"/>
                            <w:spacing w:before="240"/>
                          </w:pPr>
                          <w:r>
                            <w:t>Általános lekérdező oktatási tematika</w:t>
                          </w:r>
                        </w:p>
                        <w:p w14:paraId="5594FA16" w14:textId="67A7B841" w:rsidR="00B2092B" w:rsidRPr="00FD290B" w:rsidRDefault="00B2092B" w:rsidP="005D56C6">
                          <w:pPr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  <w:r w:rsidRPr="00FD290B">
                            <w:t xml:space="preserve"> / </w:t>
                          </w:r>
                          <w:r>
                            <w:rPr>
                              <w:noProof/>
                            </w:rPr>
                            <w:fldChar w:fldCharType="begin"/>
                          </w:r>
                          <w:r>
                            <w:rPr>
                              <w:noProof/>
                            </w:rPr>
                            <w:instrText xml:space="preserve"> NUMPAGES   \* MERGEFORMAT </w:instrText>
                          </w:r>
                          <w:r>
                            <w:rPr>
                              <w:noProof/>
                            </w:rP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5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C2824CA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alt="szürke" style="position:absolute;margin-left:13.35pt;margin-top:-31.25pt;width:523.7pt;height:58.4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" strokecolor="white [3212]">
              <v:fill r:id="rId2" o:title="szürke" recolor="t" type="frame"/>
              <v:textbox>
                <w:txbxContent>
                  <w:p w14:paraId="546F86D8" w14:textId="77777777" w:rsidR="00B2092B" w:rsidRDefault="00B2092B" w:rsidP="009337DD">
                    <w:pPr>
                      <w:pStyle w:val="lbjegyzet"/>
                      <w:spacing w:before="240"/>
                    </w:pPr>
                    <w:r>
                      <w:t>Általános lekérdező oktatási tematika</w:t>
                    </w:r>
                  </w:p>
                  <w:p w14:paraId="5594FA16" w14:textId="67A7B841" w:rsidR="00B2092B" w:rsidRPr="00FD290B" w:rsidRDefault="00B2092B" w:rsidP="005D56C6">
                    <w:pPr>
                      <w:jc w:val="cen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4</w:t>
                    </w:r>
                    <w:r>
                      <w:rPr>
                        <w:noProof/>
                      </w:rPr>
                      <w:fldChar w:fldCharType="end"/>
                    </w:r>
                    <w:r w:rsidRPr="00FD290B">
                      <w:t xml:space="preserve"> / </w:t>
                    </w:r>
                    <w:r>
                      <w:rPr>
                        <w:noProof/>
                      </w:rPr>
                      <w:fldChar w:fldCharType="begin"/>
                    </w:r>
                    <w:r>
                      <w:rPr>
                        <w:noProof/>
                      </w:rPr>
                      <w:instrText xml:space="preserve"> NUMPAGES   \* MERGEFORMAT </w:instrText>
                    </w:r>
                    <w:r>
                      <w:rPr>
                        <w:noProof/>
                      </w:rPr>
                      <w:fldChar w:fldCharType="separate"/>
                    </w:r>
                    <w:r>
                      <w:rPr>
                        <w:noProof/>
                      </w:rPr>
                      <w:t>5</w:t>
                    </w:r>
                    <w:r>
                      <w:rPr>
                        <w:noProof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668A8D" w14:textId="25189A3B" w:rsidR="00B2092B" w:rsidRDefault="00B2092B" w:rsidP="0019068B">
    <w:pPr>
      <w:pStyle w:val="llb"/>
    </w:pPr>
    <w:r>
      <w:rPr>
        <w:noProof/>
        <w:lang w:eastAsia="hu-HU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C067A6F" wp14:editId="47C3296A">
              <wp:simplePos x="0" y="0"/>
              <wp:positionH relativeFrom="column">
                <wp:posOffset>17145</wp:posOffset>
              </wp:positionH>
              <wp:positionV relativeFrom="paragraph">
                <wp:posOffset>-549275</wp:posOffset>
              </wp:positionV>
              <wp:extent cx="6650990" cy="742315"/>
              <wp:effectExtent l="7620" t="12700" r="8890" b="6985"/>
              <wp:wrapNone/>
              <wp:docPr id="12" name="Text Box 2" descr="szürke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650990" cy="742315"/>
                      </a:xfrm>
                      <a:prstGeom prst="rect">
                        <a:avLst/>
                      </a:prstGeom>
                      <a:blipFill dpi="0" rotWithShape="0">
                        <a:blip r:embed="rId1"/>
                        <a:srcRect/>
                        <a:stretch>
                          <a:fillRect/>
                        </a:stretch>
                      </a:blip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E53E70A" w14:textId="77777777" w:rsidR="00B2092B" w:rsidRPr="004C09DE" w:rsidRDefault="00B2092B" w:rsidP="004C09DE">
                          <w:pPr>
                            <w:spacing w:line="240" w:lineRule="auto"/>
                            <w:rPr>
                              <w:sz w:val="12"/>
                              <w:szCs w:val="12"/>
                            </w:rPr>
                          </w:pPr>
                          <w:r w:rsidRPr="004C09DE">
                            <w:rPr>
                              <w:sz w:val="12"/>
                              <w:szCs w:val="12"/>
                            </w:rPr>
                            <w:t>Forrás Akadémia</w:t>
                          </w:r>
                        </w:p>
                        <w:p w14:paraId="43D328AC" w14:textId="77777777" w:rsidR="00B2092B" w:rsidRPr="004C09DE" w:rsidRDefault="00B2092B" w:rsidP="004C09DE">
                          <w:pPr>
                            <w:spacing w:line="240" w:lineRule="auto"/>
                            <w:rPr>
                              <w:sz w:val="12"/>
                              <w:szCs w:val="12"/>
                            </w:rPr>
                          </w:pPr>
                          <w:r w:rsidRPr="004C09DE">
                            <w:rPr>
                              <w:sz w:val="12"/>
                              <w:szCs w:val="12"/>
                            </w:rPr>
                            <w:t>GriffSoft Informatikai Zrt.</w:t>
                          </w:r>
                        </w:p>
                        <w:p w14:paraId="16CC379D" w14:textId="77777777" w:rsidR="00B2092B" w:rsidRPr="004C09DE" w:rsidRDefault="00B2092B" w:rsidP="004C09DE">
                          <w:pPr>
                            <w:spacing w:line="240" w:lineRule="auto"/>
                            <w:rPr>
                              <w:sz w:val="12"/>
                              <w:szCs w:val="12"/>
                            </w:rPr>
                          </w:pPr>
                        </w:p>
                        <w:p w14:paraId="337E2F71" w14:textId="77777777" w:rsidR="00B2092B" w:rsidRPr="004C09DE" w:rsidRDefault="00B2092B" w:rsidP="004C09DE">
                          <w:pPr>
                            <w:spacing w:line="240" w:lineRule="auto"/>
                            <w:rPr>
                              <w:sz w:val="12"/>
                              <w:szCs w:val="12"/>
                            </w:rPr>
                          </w:pPr>
                          <w:r w:rsidRPr="004C09DE">
                            <w:rPr>
                              <w:sz w:val="12"/>
                              <w:szCs w:val="12"/>
                            </w:rPr>
                            <w:t>1041 Budapest, Görgey Artúr utca 69-71.</w:t>
                          </w:r>
                        </w:p>
                        <w:p w14:paraId="0AEEDEBE" w14:textId="77777777" w:rsidR="00B2092B" w:rsidRPr="004C09DE" w:rsidRDefault="00B2092B" w:rsidP="004C09DE">
                          <w:pPr>
                            <w:spacing w:line="240" w:lineRule="auto"/>
                            <w:rPr>
                              <w:sz w:val="12"/>
                              <w:szCs w:val="12"/>
                            </w:rPr>
                          </w:pPr>
                          <w:r w:rsidRPr="004C09DE">
                            <w:rPr>
                              <w:sz w:val="12"/>
                              <w:szCs w:val="12"/>
                            </w:rPr>
                            <w:t>Telefon: +36-1/450-2200, +36-62/549-100</w:t>
                          </w:r>
                        </w:p>
                        <w:p w14:paraId="08E3C697" w14:textId="77777777" w:rsidR="00B2092B" w:rsidRPr="004C09DE" w:rsidRDefault="00B2092B" w:rsidP="004C09DE">
                          <w:pPr>
                            <w:spacing w:line="240" w:lineRule="auto"/>
                            <w:rPr>
                              <w:sz w:val="12"/>
                              <w:szCs w:val="12"/>
                            </w:rPr>
                          </w:pPr>
                          <w:r w:rsidRPr="004C09DE">
                            <w:rPr>
                              <w:sz w:val="12"/>
                              <w:szCs w:val="12"/>
                            </w:rPr>
                            <w:t>Fax: +36-1/239-0056, +36-62/401-417</w:t>
                          </w:r>
                        </w:p>
                        <w:p w14:paraId="25463EBD" w14:textId="77777777" w:rsidR="00B2092B" w:rsidRPr="004C09DE" w:rsidRDefault="00B2092B" w:rsidP="004C09DE">
                          <w:pPr>
                            <w:spacing w:line="240" w:lineRule="auto"/>
                            <w:rPr>
                              <w:sz w:val="12"/>
                              <w:szCs w:val="12"/>
                            </w:rPr>
                          </w:pPr>
                          <w:r w:rsidRPr="004C09DE">
                            <w:rPr>
                              <w:sz w:val="12"/>
                              <w:szCs w:val="12"/>
                            </w:rPr>
                            <w:t>Web: www.griffsoft.hu</w:t>
                          </w:r>
                        </w:p>
                        <w:p w14:paraId="12E18EC3" w14:textId="77777777" w:rsidR="00B2092B" w:rsidRPr="00D53CA5" w:rsidRDefault="00B2092B" w:rsidP="0019068B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C067A6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alt="szürke" style="position:absolute;margin-left:1.35pt;margin-top:-43.25pt;width:523.7pt;height:58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" strokecolor="white [3212]">
              <v:fill r:id="rId2" o:title="szürke" recolor="t" type="frame"/>
              <v:textbox>
                <w:txbxContent>
                  <w:p w14:paraId="0E53E70A" w14:textId="77777777" w:rsidR="00B2092B" w:rsidRPr="004C09DE" w:rsidRDefault="00B2092B" w:rsidP="004C09DE">
                    <w:pPr>
                      <w:spacing w:line="240" w:lineRule="auto"/>
                      <w:rPr>
                        <w:sz w:val="12"/>
                        <w:szCs w:val="12"/>
                      </w:rPr>
                    </w:pPr>
                    <w:r w:rsidRPr="004C09DE">
                      <w:rPr>
                        <w:sz w:val="12"/>
                        <w:szCs w:val="12"/>
                      </w:rPr>
                      <w:t>Forrás Akadémia</w:t>
                    </w:r>
                  </w:p>
                  <w:p w14:paraId="43D328AC" w14:textId="77777777" w:rsidR="00B2092B" w:rsidRPr="004C09DE" w:rsidRDefault="00B2092B" w:rsidP="004C09DE">
                    <w:pPr>
                      <w:spacing w:line="240" w:lineRule="auto"/>
                      <w:rPr>
                        <w:sz w:val="12"/>
                        <w:szCs w:val="12"/>
                      </w:rPr>
                    </w:pPr>
                    <w:r w:rsidRPr="004C09DE">
                      <w:rPr>
                        <w:sz w:val="12"/>
                        <w:szCs w:val="12"/>
                      </w:rPr>
                      <w:t>GriffSoft Informatikai Zrt.</w:t>
                    </w:r>
                  </w:p>
                  <w:p w14:paraId="16CC379D" w14:textId="77777777" w:rsidR="00B2092B" w:rsidRPr="004C09DE" w:rsidRDefault="00B2092B" w:rsidP="004C09DE">
                    <w:pPr>
                      <w:spacing w:line="240" w:lineRule="auto"/>
                      <w:rPr>
                        <w:sz w:val="12"/>
                        <w:szCs w:val="12"/>
                      </w:rPr>
                    </w:pPr>
                  </w:p>
                  <w:p w14:paraId="337E2F71" w14:textId="77777777" w:rsidR="00B2092B" w:rsidRPr="004C09DE" w:rsidRDefault="00B2092B" w:rsidP="004C09DE">
                    <w:pPr>
                      <w:spacing w:line="240" w:lineRule="auto"/>
                      <w:rPr>
                        <w:sz w:val="12"/>
                        <w:szCs w:val="12"/>
                      </w:rPr>
                    </w:pPr>
                    <w:r w:rsidRPr="004C09DE">
                      <w:rPr>
                        <w:sz w:val="12"/>
                        <w:szCs w:val="12"/>
                      </w:rPr>
                      <w:t>1041 Budapest, Görgey Artúr utca 69-71.</w:t>
                    </w:r>
                  </w:p>
                  <w:p w14:paraId="0AEEDEBE" w14:textId="77777777" w:rsidR="00B2092B" w:rsidRPr="004C09DE" w:rsidRDefault="00B2092B" w:rsidP="004C09DE">
                    <w:pPr>
                      <w:spacing w:line="240" w:lineRule="auto"/>
                      <w:rPr>
                        <w:sz w:val="12"/>
                        <w:szCs w:val="12"/>
                      </w:rPr>
                    </w:pPr>
                    <w:r w:rsidRPr="004C09DE">
                      <w:rPr>
                        <w:sz w:val="12"/>
                        <w:szCs w:val="12"/>
                      </w:rPr>
                      <w:t>Telefon: +36-1/450-2200, +36-62/549-100</w:t>
                    </w:r>
                  </w:p>
                  <w:p w14:paraId="08E3C697" w14:textId="77777777" w:rsidR="00B2092B" w:rsidRPr="004C09DE" w:rsidRDefault="00B2092B" w:rsidP="004C09DE">
                    <w:pPr>
                      <w:spacing w:line="240" w:lineRule="auto"/>
                      <w:rPr>
                        <w:sz w:val="12"/>
                        <w:szCs w:val="12"/>
                      </w:rPr>
                    </w:pPr>
                    <w:r w:rsidRPr="004C09DE">
                      <w:rPr>
                        <w:sz w:val="12"/>
                        <w:szCs w:val="12"/>
                      </w:rPr>
                      <w:t>Fax: +36-1/239-0056, +36-62/401-417</w:t>
                    </w:r>
                  </w:p>
                  <w:p w14:paraId="25463EBD" w14:textId="77777777" w:rsidR="00B2092B" w:rsidRPr="004C09DE" w:rsidRDefault="00B2092B" w:rsidP="004C09DE">
                    <w:pPr>
                      <w:spacing w:line="240" w:lineRule="auto"/>
                      <w:rPr>
                        <w:sz w:val="12"/>
                        <w:szCs w:val="12"/>
                      </w:rPr>
                    </w:pPr>
                    <w:r w:rsidRPr="004C09DE">
                      <w:rPr>
                        <w:sz w:val="12"/>
                        <w:szCs w:val="12"/>
                      </w:rPr>
                      <w:t>Web: www.griffsoft.hu</w:t>
                    </w:r>
                  </w:p>
                  <w:p w14:paraId="12E18EC3" w14:textId="77777777" w:rsidR="00B2092B" w:rsidRPr="00D53CA5" w:rsidRDefault="00B2092B" w:rsidP="0019068B"/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6A715B" w14:textId="0BBE594D" w:rsidR="00B2092B" w:rsidRDefault="00B2092B" w:rsidP="0019068B">
    <w:pPr>
      <w:pStyle w:val="llb"/>
    </w:pPr>
    <w:r>
      <w:rPr>
        <w:noProof/>
        <w:lang w:eastAsia="hu-HU"/>
      </w:rPr>
      <mc:AlternateContent>
        <mc:Choice Requires="wps">
          <w:drawing>
            <wp:anchor distT="0" distB="0" distL="114300" distR="114300" simplePos="0" relativeHeight="251676672" behindDoc="0" locked="0" layoutInCell="1" allowOverlap="1" wp14:anchorId="395A5601" wp14:editId="2B2D8119">
              <wp:simplePos x="0" y="0"/>
              <wp:positionH relativeFrom="column">
                <wp:posOffset>169545</wp:posOffset>
              </wp:positionH>
              <wp:positionV relativeFrom="paragraph">
                <wp:posOffset>-396875</wp:posOffset>
              </wp:positionV>
              <wp:extent cx="6650990" cy="742315"/>
              <wp:effectExtent l="7620" t="12700" r="8890" b="6985"/>
              <wp:wrapNone/>
              <wp:docPr id="10" name="Text Box 9" descr="szürke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650990" cy="742315"/>
                      </a:xfrm>
                      <a:prstGeom prst="rect">
                        <a:avLst/>
                      </a:prstGeom>
                      <a:blipFill dpi="0" rotWithShape="0">
                        <a:blip r:embed="rId1"/>
                        <a:srcRect/>
                        <a:stretch>
                          <a:fillRect/>
                        </a:stretch>
                      </a:blip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E1EE586" w14:textId="7046B3FE" w:rsidR="00B2092B" w:rsidRDefault="00B2092B" w:rsidP="009337DD">
                          <w:pPr>
                            <w:pStyle w:val="lbjegyzet"/>
                            <w:spacing w:before="240"/>
                          </w:pPr>
                          <w:r>
                            <w:t xml:space="preserve">Forrás pénzügy-számvitel </w:t>
                          </w:r>
                          <w:r w:rsidR="00813F74">
                            <w:t>vállalkozási</w:t>
                          </w:r>
                          <w:r>
                            <w:t xml:space="preserve"> oktatási tematika</w:t>
                          </w:r>
                        </w:p>
                        <w:p w14:paraId="02584762" w14:textId="09E3C5E4" w:rsidR="00B2092B" w:rsidRPr="00FD290B" w:rsidRDefault="00B2092B" w:rsidP="005D56C6">
                          <w:pPr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 w:rsidR="00813F74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  <w:r w:rsidRPr="00FD290B">
                            <w:t xml:space="preserve"> / </w:t>
                          </w:r>
                          <w:r>
                            <w:rPr>
                              <w:noProof/>
                            </w:rPr>
                            <w:fldChar w:fldCharType="begin"/>
                          </w:r>
                          <w:r>
                            <w:rPr>
                              <w:noProof/>
                            </w:rPr>
                            <w:instrText xml:space="preserve"> NUMPAGES   \* MERGEFORMAT </w:instrText>
                          </w:r>
                          <w:r>
                            <w:rPr>
                              <w:noProof/>
                            </w:rPr>
                            <w:fldChar w:fldCharType="separate"/>
                          </w:r>
                          <w:r w:rsidR="00813F74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95A5601" id="_x0000_t202" coordsize="21600,21600" o:spt="202" path="m,l,21600r21600,l21600,xe">
              <v:stroke joinstyle="miter"/>
              <v:path gradientshapeok="t" o:connecttype="rect"/>
            </v:shapetype>
            <v:shape id="Text Box 9" o:spid="_x0000_s1028" type="#_x0000_t202" alt="szürke" style="position:absolute;margin-left:13.35pt;margin-top:-31.25pt;width:523.7pt;height:58.4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" strokecolor="white [3212]">
              <v:fill r:id="rId2" o:title="szürke" recolor="t" type="frame"/>
              <v:textbox>
                <w:txbxContent>
                  <w:p w14:paraId="7E1EE586" w14:textId="7046B3FE" w:rsidR="00B2092B" w:rsidRDefault="00B2092B" w:rsidP="009337DD">
                    <w:pPr>
                      <w:pStyle w:val="lbjegyzet"/>
                      <w:spacing w:before="240"/>
                    </w:pPr>
                    <w:r>
                      <w:t xml:space="preserve">Forrás pénzügy-számvitel </w:t>
                    </w:r>
                    <w:r w:rsidR="00813F74">
                      <w:t>vállalkozási</w:t>
                    </w:r>
                    <w:r>
                      <w:t xml:space="preserve"> oktatási tematika</w:t>
                    </w:r>
                  </w:p>
                  <w:p w14:paraId="02584762" w14:textId="09E3C5E4" w:rsidR="00B2092B" w:rsidRPr="00FD290B" w:rsidRDefault="00B2092B" w:rsidP="005D56C6">
                    <w:pPr>
                      <w:jc w:val="cen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 w:rsidR="00813F74">
                      <w:rPr>
                        <w:noProof/>
                      </w:rPr>
                      <w:t>4</w:t>
                    </w:r>
                    <w:r>
                      <w:rPr>
                        <w:noProof/>
                      </w:rPr>
                      <w:fldChar w:fldCharType="end"/>
                    </w:r>
                    <w:r w:rsidRPr="00FD290B">
                      <w:t xml:space="preserve"> / </w:t>
                    </w:r>
                    <w:r>
                      <w:rPr>
                        <w:noProof/>
                      </w:rPr>
                      <w:fldChar w:fldCharType="begin"/>
                    </w:r>
                    <w:r>
                      <w:rPr>
                        <w:noProof/>
                      </w:rPr>
                      <w:instrText xml:space="preserve"> NUMPAGES   \* MERGEFORMAT </w:instrText>
                    </w:r>
                    <w:r>
                      <w:rPr>
                        <w:noProof/>
                      </w:rPr>
                      <w:fldChar w:fldCharType="separate"/>
                    </w:r>
                    <w:r w:rsidR="00813F74">
                      <w:rPr>
                        <w:noProof/>
                      </w:rPr>
                      <w:t>4</w:t>
                    </w:r>
                    <w:r>
                      <w:rPr>
                        <w:noProof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A2FF1B" w14:textId="4AD324C8" w:rsidR="00B2092B" w:rsidRDefault="00B2092B" w:rsidP="004C09DE">
    <w:pPr>
      <w:pStyle w:val="llb"/>
      <w:jc w:val="center"/>
    </w:pPr>
    <w:r>
      <w:rPr>
        <w:noProof/>
        <w:lang w:eastAsia="hu-HU"/>
      </w:rPr>
      <mc:AlternateContent>
        <mc:Choice Requires="wps">
          <w:drawing>
            <wp:anchor distT="0" distB="0" distL="114300" distR="114300" simplePos="0" relativeHeight="251674624" behindDoc="0" locked="0" layoutInCell="1" allowOverlap="1" wp14:anchorId="71729949" wp14:editId="5F834AA2">
              <wp:simplePos x="0" y="0"/>
              <wp:positionH relativeFrom="column">
                <wp:posOffset>17145</wp:posOffset>
              </wp:positionH>
              <wp:positionV relativeFrom="paragraph">
                <wp:posOffset>-549275</wp:posOffset>
              </wp:positionV>
              <wp:extent cx="6650990" cy="742315"/>
              <wp:effectExtent l="7620" t="12700" r="8890" b="6985"/>
              <wp:wrapNone/>
              <wp:docPr id="9" name="Text Box 5" descr="szürke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650990" cy="742315"/>
                      </a:xfrm>
                      <a:prstGeom prst="rect">
                        <a:avLst/>
                      </a:prstGeom>
                      <a:blipFill dpi="0" rotWithShape="0">
                        <a:blip r:embed="rId1"/>
                        <a:srcRect/>
                        <a:stretch>
                          <a:fillRect/>
                        </a:stretch>
                      </a:blip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3DC6B02" w14:textId="77777777" w:rsidR="00B2092B" w:rsidRPr="00632E64" w:rsidRDefault="00B2092B" w:rsidP="009337DD">
                          <w:pPr>
                            <w:pStyle w:val="lbjegyzet"/>
                            <w:spacing w:before="240"/>
                          </w:pPr>
                          <w:r>
                            <w:t>a</w:t>
                          </w:r>
                          <w:r w:rsidRPr="00632E64">
                            <w:t xml:space="preserve"> oktatási anyag</w:t>
                          </w:r>
                        </w:p>
                        <w:p w14:paraId="3A01EDF7" w14:textId="02E649C1" w:rsidR="00B2092B" w:rsidRPr="00632E64" w:rsidRDefault="00B2092B" w:rsidP="009337DD">
                          <w:pPr>
                            <w:pStyle w:val="lbjegyzet"/>
                            <w:spacing w:before="240"/>
                            <w:jc w:val="center"/>
                          </w:pPr>
                          <w:r w:rsidRPr="00632E64">
                            <w:rPr>
                              <w:szCs w:val="20"/>
                            </w:rPr>
                            <w:fldChar w:fldCharType="begin"/>
                          </w:r>
                          <w:r w:rsidRPr="00632E64">
                            <w:rPr>
                              <w:szCs w:val="20"/>
                            </w:rPr>
                            <w:instrText xml:space="preserve"> PAGE   \* MERGEFORMAT </w:instrText>
                          </w:r>
                          <w:r w:rsidRPr="00632E64">
                            <w:rPr>
                              <w:szCs w:val="20"/>
                            </w:rPr>
                            <w:fldChar w:fldCharType="separate"/>
                          </w:r>
                          <w:r w:rsidRPr="007F1AC9">
                            <w:rPr>
                              <w:noProof/>
                            </w:rPr>
                            <w:t>2</w:t>
                          </w:r>
                          <w:r w:rsidRPr="00632E64">
                            <w:rPr>
                              <w:szCs w:val="20"/>
                            </w:rPr>
                            <w:fldChar w:fldCharType="end"/>
                          </w:r>
                          <w:r w:rsidRPr="00632E64">
                            <w:rPr>
                              <w:szCs w:val="20"/>
                            </w:rPr>
                            <w:t xml:space="preserve"> / </w:t>
                          </w:r>
                          <w:r>
                            <w:rPr>
                              <w:noProof/>
                            </w:rPr>
                            <w:fldChar w:fldCharType="begin"/>
                          </w:r>
                          <w:r>
                            <w:rPr>
                              <w:noProof/>
                            </w:rPr>
                            <w:instrText xml:space="preserve"> NUMPAGES   \* MERGEFORMAT </w:instrText>
                          </w:r>
                          <w:r>
                            <w:rPr>
                              <w:noProof/>
                            </w:rP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5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</w:p>
                        <w:p w14:paraId="7712E615" w14:textId="77777777" w:rsidR="00B2092B" w:rsidRPr="00D53CA5" w:rsidRDefault="00B2092B" w:rsidP="0019068B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1729949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alt="szürke" style="position:absolute;left:0;text-align:left;margin-left:1.35pt;margin-top:-43.25pt;width:523.7pt;height:58.4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" strokecolor="white [3212]">
              <v:fill r:id="rId2" o:title="szürke" recolor="t" type="frame"/>
              <v:textbox>
                <w:txbxContent>
                  <w:p w14:paraId="03DC6B02" w14:textId="77777777" w:rsidR="00B2092B" w:rsidRPr="00632E64" w:rsidRDefault="00B2092B" w:rsidP="009337DD">
                    <w:pPr>
                      <w:pStyle w:val="lbjegyzet"/>
                      <w:spacing w:before="240"/>
                    </w:pPr>
                    <w:r>
                      <w:t>a</w:t>
                    </w:r>
                    <w:r w:rsidRPr="00632E64">
                      <w:t xml:space="preserve"> oktatási anyag</w:t>
                    </w:r>
                  </w:p>
                  <w:p w14:paraId="3A01EDF7" w14:textId="02E649C1" w:rsidR="00B2092B" w:rsidRPr="00632E64" w:rsidRDefault="00B2092B" w:rsidP="009337DD">
                    <w:pPr>
                      <w:pStyle w:val="lbjegyzet"/>
                      <w:spacing w:before="240"/>
                      <w:jc w:val="center"/>
                    </w:pPr>
                    <w:r w:rsidRPr="00632E64">
                      <w:rPr>
                        <w:szCs w:val="20"/>
                      </w:rPr>
                      <w:fldChar w:fldCharType="begin"/>
                    </w:r>
                    <w:r w:rsidRPr="00632E64">
                      <w:rPr>
                        <w:szCs w:val="20"/>
                      </w:rPr>
                      <w:instrText xml:space="preserve"> PAGE   \* MERGEFORMAT </w:instrText>
                    </w:r>
                    <w:r w:rsidRPr="00632E64">
                      <w:rPr>
                        <w:szCs w:val="20"/>
                      </w:rPr>
                      <w:fldChar w:fldCharType="separate"/>
                    </w:r>
                    <w:r w:rsidRPr="007F1AC9">
                      <w:rPr>
                        <w:noProof/>
                      </w:rPr>
                      <w:t>2</w:t>
                    </w:r>
                    <w:r w:rsidRPr="00632E64">
                      <w:rPr>
                        <w:szCs w:val="20"/>
                      </w:rPr>
                      <w:fldChar w:fldCharType="end"/>
                    </w:r>
                    <w:r w:rsidRPr="00632E64">
                      <w:rPr>
                        <w:szCs w:val="20"/>
                      </w:rPr>
                      <w:t xml:space="preserve"> / </w:t>
                    </w:r>
                    <w:r>
                      <w:rPr>
                        <w:noProof/>
                      </w:rPr>
                      <w:fldChar w:fldCharType="begin"/>
                    </w:r>
                    <w:r>
                      <w:rPr>
                        <w:noProof/>
                      </w:rPr>
                      <w:instrText xml:space="preserve"> NUMPAGES   \* MERGEFORMAT </w:instrText>
                    </w:r>
                    <w:r>
                      <w:rPr>
                        <w:noProof/>
                      </w:rPr>
                      <w:fldChar w:fldCharType="separate"/>
                    </w:r>
                    <w:r>
                      <w:rPr>
                        <w:noProof/>
                      </w:rPr>
                      <w:t>5</w:t>
                    </w:r>
                    <w:r>
                      <w:rPr>
                        <w:noProof/>
                      </w:rPr>
                      <w:fldChar w:fldCharType="end"/>
                    </w:r>
                  </w:p>
                  <w:p w14:paraId="7712E615" w14:textId="77777777" w:rsidR="00B2092B" w:rsidRPr="00D53CA5" w:rsidRDefault="00B2092B" w:rsidP="0019068B"/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C25F19" w14:textId="77777777" w:rsidR="00E27AD0" w:rsidRDefault="00E27AD0" w:rsidP="0019068B">
      <w:r>
        <w:separator/>
      </w:r>
    </w:p>
  </w:footnote>
  <w:footnote w:type="continuationSeparator" w:id="0">
    <w:p w14:paraId="531CCEB3" w14:textId="77777777" w:rsidR="00E27AD0" w:rsidRDefault="00E27AD0" w:rsidP="001906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85AF8C" w14:textId="77777777" w:rsidR="00B2092B" w:rsidRDefault="00B2092B" w:rsidP="002D70DC">
    <w:pPr>
      <w:pStyle w:val="lfej"/>
      <w:jc w:val="right"/>
    </w:pPr>
    <w:r w:rsidRPr="00FD290B">
      <w:rPr>
        <w:noProof/>
        <w:lang w:eastAsia="hu-HU"/>
      </w:rPr>
      <w:drawing>
        <wp:anchor distT="0" distB="0" distL="114300" distR="114300" simplePos="0" relativeHeight="251667456" behindDoc="1" locked="0" layoutInCell="1" allowOverlap="1" wp14:anchorId="3C1DD133" wp14:editId="5EEF59C2">
          <wp:simplePos x="0" y="0"/>
          <wp:positionH relativeFrom="column">
            <wp:posOffset>-6829</wp:posOffset>
          </wp:positionH>
          <wp:positionV relativeFrom="paragraph">
            <wp:posOffset>1162925</wp:posOffset>
          </wp:positionV>
          <wp:extent cx="6631916" cy="7781026"/>
          <wp:effectExtent l="19050" t="0" r="0" b="0"/>
          <wp:wrapNone/>
          <wp:docPr id="7" name="Kép 1" descr="D:\griff\sablon\vízjel_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griff\sablon\vízjel_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631916" cy="778102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FD290B">
      <w:rPr>
        <w:noProof/>
        <w:lang w:eastAsia="hu-HU"/>
      </w:rPr>
      <w:drawing>
        <wp:inline distT="0" distB="0" distL="0" distR="0" wp14:anchorId="1F534537" wp14:editId="58930B5F">
          <wp:extent cx="828040" cy="879475"/>
          <wp:effectExtent l="0" t="0" r="0" b="0"/>
          <wp:docPr id="3" name="Kép 0" descr="ForrasAkademia_logo__emblema_final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ép 0" descr="ForrasAkademia_logo__emblema_final-01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8040" cy="8794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36A829" w14:textId="77777777" w:rsidR="00B2092B" w:rsidRDefault="00B2092B" w:rsidP="0019068B">
    <w:pPr>
      <w:pStyle w:val="lfej"/>
    </w:pPr>
    <w:r>
      <w:rPr>
        <w:noProof/>
        <w:lang w:eastAsia="hu-HU"/>
      </w:rPr>
      <w:drawing>
        <wp:anchor distT="0" distB="0" distL="114300" distR="114300" simplePos="0" relativeHeight="251658239" behindDoc="1" locked="0" layoutInCell="1" allowOverlap="1" wp14:anchorId="4B1814BA" wp14:editId="75DFF803">
          <wp:simplePos x="0" y="0"/>
          <wp:positionH relativeFrom="column">
            <wp:posOffset>10160</wp:posOffset>
          </wp:positionH>
          <wp:positionV relativeFrom="paragraph">
            <wp:posOffset>1007110</wp:posOffset>
          </wp:positionV>
          <wp:extent cx="6631305" cy="7780655"/>
          <wp:effectExtent l="19050" t="0" r="0" b="0"/>
          <wp:wrapNone/>
          <wp:docPr id="6" name="Kép 1" descr="D:\griff\sablon\vízjel_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griff\sablon\vízjel_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631305" cy="77806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eastAsia="hu-HU"/>
      </w:rPr>
      <w:drawing>
        <wp:anchor distT="0" distB="0" distL="114300" distR="114300" simplePos="0" relativeHeight="251661312" behindDoc="1" locked="0" layoutInCell="1" allowOverlap="1" wp14:anchorId="2C3A8021" wp14:editId="5B524156">
          <wp:simplePos x="0" y="0"/>
          <wp:positionH relativeFrom="column">
            <wp:posOffset>10160</wp:posOffset>
          </wp:positionH>
          <wp:positionV relativeFrom="paragraph">
            <wp:posOffset>-182880</wp:posOffset>
          </wp:positionV>
          <wp:extent cx="3586480" cy="724535"/>
          <wp:effectExtent l="19050" t="0" r="0" b="0"/>
          <wp:wrapNone/>
          <wp:docPr id="1" name="Kép 1" descr="ForrasAkademia_logo_final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ép 1" descr="ForrasAkademia_logo_final-01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86480" cy="7245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eastAsia="hu-HU"/>
      </w:rPr>
      <w:drawing>
        <wp:anchor distT="0" distB="0" distL="114300" distR="114300" simplePos="0" relativeHeight="251663360" behindDoc="1" locked="0" layoutInCell="1" allowOverlap="1" wp14:anchorId="7DA167CA" wp14:editId="3417B1A3">
          <wp:simplePos x="0" y="0"/>
          <wp:positionH relativeFrom="column">
            <wp:posOffset>4711700</wp:posOffset>
          </wp:positionH>
          <wp:positionV relativeFrom="paragraph">
            <wp:posOffset>-304165</wp:posOffset>
          </wp:positionV>
          <wp:extent cx="1887220" cy="724535"/>
          <wp:effectExtent l="19050" t="0" r="0" b="0"/>
          <wp:wrapNone/>
          <wp:docPr id="2" name="Kép 0" descr="Griff_logo_RGB_2szine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ép 0" descr="Griff_logo_RGB_2szines.jpg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7220" cy="7245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69E7DB" w14:textId="77777777" w:rsidR="00B2092B" w:rsidRDefault="00B2092B" w:rsidP="002D70DC">
    <w:pPr>
      <w:pStyle w:val="lfej"/>
      <w:jc w:val="right"/>
    </w:pPr>
    <w:r w:rsidRPr="00FD290B">
      <w:rPr>
        <w:noProof/>
        <w:lang w:eastAsia="hu-HU"/>
      </w:rPr>
      <w:drawing>
        <wp:anchor distT="0" distB="0" distL="114300" distR="114300" simplePos="0" relativeHeight="251678720" behindDoc="1" locked="0" layoutInCell="1" allowOverlap="1" wp14:anchorId="6F939AFC" wp14:editId="0CADAB43">
          <wp:simplePos x="0" y="0"/>
          <wp:positionH relativeFrom="column">
            <wp:posOffset>-9525</wp:posOffset>
          </wp:positionH>
          <wp:positionV relativeFrom="paragraph">
            <wp:posOffset>1163361</wp:posOffset>
          </wp:positionV>
          <wp:extent cx="6629400" cy="7781925"/>
          <wp:effectExtent l="19050" t="0" r="0" b="0"/>
          <wp:wrapNone/>
          <wp:docPr id="4" name="Kép 1" descr="D:\griff\sablon\vízjel_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griff\sablon\vízjel_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629400" cy="77819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FD290B">
      <w:rPr>
        <w:noProof/>
        <w:lang w:eastAsia="hu-HU"/>
      </w:rPr>
      <w:drawing>
        <wp:inline distT="0" distB="0" distL="0" distR="0" wp14:anchorId="7D8FEA99" wp14:editId="1527F7CE">
          <wp:extent cx="828040" cy="879475"/>
          <wp:effectExtent l="0" t="0" r="0" b="0"/>
          <wp:docPr id="5" name="Kép 0" descr="ForrasAkademia_logo__emblema_final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ép 0" descr="ForrasAkademia_logo__emblema_final-01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8040" cy="8794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6FB726" w14:textId="77777777" w:rsidR="00B2092B" w:rsidRDefault="00B2092B" w:rsidP="002D70DC">
    <w:pPr>
      <w:pStyle w:val="lfej"/>
      <w:jc w:val="right"/>
    </w:pPr>
    <w:r>
      <w:rPr>
        <w:noProof/>
        <w:lang w:eastAsia="hu-HU"/>
      </w:rPr>
      <w:drawing>
        <wp:inline distT="0" distB="0" distL="0" distR="0" wp14:anchorId="59A238BB" wp14:editId="3F674C01">
          <wp:extent cx="828040" cy="879475"/>
          <wp:effectExtent l="0" t="0" r="0" b="0"/>
          <wp:docPr id="11" name="Kép 0" descr="ForrasAkademia_logo__emblema_final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ép 0" descr="ForrasAkademia_logo__emblema_final-01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8040" cy="8794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noProof/>
        <w:lang w:eastAsia="hu-HU"/>
      </w:rPr>
      <w:drawing>
        <wp:anchor distT="0" distB="0" distL="114300" distR="114300" simplePos="0" relativeHeight="251670528" behindDoc="1" locked="0" layoutInCell="1" allowOverlap="1" wp14:anchorId="78DB95AE" wp14:editId="1B0A33D1">
          <wp:simplePos x="0" y="0"/>
          <wp:positionH relativeFrom="column">
            <wp:posOffset>10160</wp:posOffset>
          </wp:positionH>
          <wp:positionV relativeFrom="paragraph">
            <wp:posOffset>1007110</wp:posOffset>
          </wp:positionV>
          <wp:extent cx="6631305" cy="7780655"/>
          <wp:effectExtent l="19050" t="0" r="0" b="0"/>
          <wp:wrapNone/>
          <wp:docPr id="8" name="Kép 1" descr="D:\griff\sablon\vízjel_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griff\sablon\vízjel_.png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6631305" cy="77806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03556"/>
    <w:multiLevelType w:val="hybridMultilevel"/>
    <w:tmpl w:val="6732800A"/>
    <w:lvl w:ilvl="0" w:tplc="5EEACF7C">
      <w:start w:val="1"/>
      <w:numFmt w:val="bullet"/>
      <w:pStyle w:val="tablafels"/>
      <w:lvlText w:val="-"/>
      <w:lvlJc w:val="left"/>
      <w:pPr>
        <w:ind w:left="714" w:hanging="360"/>
      </w:pPr>
      <w:rPr>
        <w:rFonts w:ascii="Verdana" w:eastAsia="Times New Roman" w:hAnsi="Verdana" w:cs="Arial" w:hint="default"/>
      </w:rPr>
    </w:lvl>
    <w:lvl w:ilvl="1" w:tplc="407E8594">
      <w:start w:val="1"/>
      <w:numFmt w:val="bullet"/>
      <w:lvlText w:val="-"/>
      <w:lvlJc w:val="left"/>
      <w:pPr>
        <w:ind w:left="1440" w:hanging="360"/>
      </w:pPr>
      <w:rPr>
        <w:rFonts w:ascii="Verdana" w:eastAsia="Times New Roman" w:hAnsi="Verdana" w:cs="Arial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35285C"/>
    <w:multiLevelType w:val="hybridMultilevel"/>
    <w:tmpl w:val="F50ECEF0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CC6BCE"/>
    <w:multiLevelType w:val="hybridMultilevel"/>
    <w:tmpl w:val="7816756E"/>
    <w:lvl w:ilvl="0" w:tplc="C794FF30">
      <w:start w:val="1"/>
      <w:numFmt w:val="bullet"/>
      <w:lvlText w:val="-"/>
      <w:lvlJc w:val="left"/>
      <w:pPr>
        <w:ind w:left="720" w:hanging="360"/>
      </w:pPr>
      <w:rPr>
        <w:rFonts w:ascii="Verdana" w:eastAsiaTheme="minorHAnsi" w:hAnsi="Verdana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744370"/>
    <w:multiLevelType w:val="hybridMultilevel"/>
    <w:tmpl w:val="A5008216"/>
    <w:lvl w:ilvl="0" w:tplc="CFA6A45A">
      <w:start w:val="1"/>
      <w:numFmt w:val="bullet"/>
      <w:lvlText w:val="-"/>
      <w:lvlJc w:val="left"/>
      <w:pPr>
        <w:ind w:left="720" w:hanging="360"/>
      </w:pPr>
      <w:rPr>
        <w:rFonts w:ascii="Verdana" w:eastAsia="Times New Roman" w:hAnsi="Verdana" w:cs="Arial" w:hint="default"/>
        <w:sz w:val="18"/>
        <w:szCs w:val="18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FA46E9"/>
    <w:multiLevelType w:val="hybridMultilevel"/>
    <w:tmpl w:val="46C2E57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174DD7"/>
    <w:multiLevelType w:val="hybridMultilevel"/>
    <w:tmpl w:val="F280BAC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AD6EFA"/>
    <w:multiLevelType w:val="hybridMultilevel"/>
    <w:tmpl w:val="63EAA1D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9001118">
      <w:numFmt w:val="bullet"/>
      <w:lvlText w:val="-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3C98FF64">
      <w:start w:val="2"/>
      <w:numFmt w:val="bullet"/>
      <w:lvlText w:val="•"/>
      <w:lvlJc w:val="left"/>
      <w:pPr>
        <w:ind w:left="2520" w:hanging="720"/>
      </w:pPr>
      <w:rPr>
        <w:rFonts w:ascii="Arial" w:eastAsia="Times New Roman" w:hAnsi="Arial" w:cs="Arial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E40C89"/>
    <w:multiLevelType w:val="hybridMultilevel"/>
    <w:tmpl w:val="DDDE2234"/>
    <w:lvl w:ilvl="0" w:tplc="CFA6A45A">
      <w:start w:val="1"/>
      <w:numFmt w:val="bullet"/>
      <w:lvlText w:val="-"/>
      <w:lvlJc w:val="left"/>
      <w:pPr>
        <w:ind w:left="720" w:hanging="360"/>
      </w:pPr>
      <w:rPr>
        <w:rFonts w:ascii="Verdana" w:eastAsia="Times New Roman" w:hAnsi="Verdana" w:cs="Arial" w:hint="default"/>
        <w:sz w:val="18"/>
        <w:szCs w:val="18"/>
      </w:rPr>
    </w:lvl>
    <w:lvl w:ilvl="1" w:tplc="040E0003">
      <w:start w:val="1"/>
      <w:numFmt w:val="bullet"/>
      <w:lvlText w:val="o"/>
      <w:lvlJc w:val="left"/>
      <w:pPr>
        <w:ind w:left="1352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83F464A"/>
    <w:multiLevelType w:val="hybridMultilevel"/>
    <w:tmpl w:val="87369656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9609AA"/>
    <w:multiLevelType w:val="hybridMultilevel"/>
    <w:tmpl w:val="00FC0B72"/>
    <w:lvl w:ilvl="0" w:tplc="200EFF90">
      <w:start w:val="3"/>
      <w:numFmt w:val="bullet"/>
      <w:lvlText w:val=""/>
      <w:lvlJc w:val="left"/>
      <w:pPr>
        <w:ind w:left="720" w:hanging="360"/>
      </w:pPr>
      <w:rPr>
        <w:rFonts w:ascii="Wingdings" w:eastAsiaTheme="minorHAnsi" w:hAnsi="Wingdings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BE063ED"/>
    <w:multiLevelType w:val="hybridMultilevel"/>
    <w:tmpl w:val="31E0CDF6"/>
    <w:lvl w:ilvl="0" w:tplc="0206EDF4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505" w:hanging="360"/>
      </w:pPr>
    </w:lvl>
    <w:lvl w:ilvl="2" w:tplc="040E001B" w:tentative="1">
      <w:start w:val="1"/>
      <w:numFmt w:val="lowerRoman"/>
      <w:lvlText w:val="%3."/>
      <w:lvlJc w:val="right"/>
      <w:pPr>
        <w:ind w:left="2225" w:hanging="180"/>
      </w:pPr>
    </w:lvl>
    <w:lvl w:ilvl="3" w:tplc="040E000F" w:tentative="1">
      <w:start w:val="1"/>
      <w:numFmt w:val="decimal"/>
      <w:lvlText w:val="%4."/>
      <w:lvlJc w:val="left"/>
      <w:pPr>
        <w:ind w:left="2945" w:hanging="360"/>
      </w:pPr>
    </w:lvl>
    <w:lvl w:ilvl="4" w:tplc="040E0019" w:tentative="1">
      <w:start w:val="1"/>
      <w:numFmt w:val="lowerLetter"/>
      <w:lvlText w:val="%5."/>
      <w:lvlJc w:val="left"/>
      <w:pPr>
        <w:ind w:left="3665" w:hanging="360"/>
      </w:pPr>
    </w:lvl>
    <w:lvl w:ilvl="5" w:tplc="040E001B" w:tentative="1">
      <w:start w:val="1"/>
      <w:numFmt w:val="lowerRoman"/>
      <w:lvlText w:val="%6."/>
      <w:lvlJc w:val="right"/>
      <w:pPr>
        <w:ind w:left="4385" w:hanging="180"/>
      </w:pPr>
    </w:lvl>
    <w:lvl w:ilvl="6" w:tplc="040E000F" w:tentative="1">
      <w:start w:val="1"/>
      <w:numFmt w:val="decimal"/>
      <w:lvlText w:val="%7."/>
      <w:lvlJc w:val="left"/>
      <w:pPr>
        <w:ind w:left="5105" w:hanging="360"/>
      </w:pPr>
    </w:lvl>
    <w:lvl w:ilvl="7" w:tplc="040E0019" w:tentative="1">
      <w:start w:val="1"/>
      <w:numFmt w:val="lowerLetter"/>
      <w:lvlText w:val="%8."/>
      <w:lvlJc w:val="left"/>
      <w:pPr>
        <w:ind w:left="5825" w:hanging="360"/>
      </w:pPr>
    </w:lvl>
    <w:lvl w:ilvl="8" w:tplc="040E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1" w15:restartNumberingAfterBreak="0">
    <w:nsid w:val="32E66D3A"/>
    <w:multiLevelType w:val="hybridMultilevel"/>
    <w:tmpl w:val="BE6A8290"/>
    <w:lvl w:ilvl="0" w:tplc="0C0CA92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3CD00FD"/>
    <w:multiLevelType w:val="hybridMultilevel"/>
    <w:tmpl w:val="45845D6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  <w:szCs w:val="18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E1B569C"/>
    <w:multiLevelType w:val="hybridMultilevel"/>
    <w:tmpl w:val="A9E2F56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0675F57"/>
    <w:multiLevelType w:val="hybridMultilevel"/>
    <w:tmpl w:val="C28283D0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18"/>
        <w:szCs w:val="18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6741BF8"/>
    <w:multiLevelType w:val="multilevel"/>
    <w:tmpl w:val="E550E890"/>
    <w:lvl w:ilvl="0">
      <w:start w:val="1"/>
      <w:numFmt w:val="decimal"/>
      <w:pStyle w:val="Cmsor2"/>
      <w:lvlText w:val="%1."/>
      <w:lvlJc w:val="left"/>
      <w:pPr>
        <w:ind w:left="717" w:hanging="360"/>
      </w:pPr>
    </w:lvl>
    <w:lvl w:ilvl="1">
      <w:start w:val="1"/>
      <w:numFmt w:val="decimal"/>
      <w:pStyle w:val="Cmsor22"/>
      <w:lvlText w:val="%1.%2."/>
      <w:lvlJc w:val="left"/>
      <w:pPr>
        <w:ind w:left="1149" w:hanging="432"/>
      </w:pPr>
    </w:lvl>
    <w:lvl w:ilvl="2">
      <w:start w:val="1"/>
      <w:numFmt w:val="decimal"/>
      <w:lvlText w:val="%1.%2.%3."/>
      <w:lvlJc w:val="left"/>
      <w:pPr>
        <w:ind w:left="1581" w:hanging="504"/>
      </w:pPr>
    </w:lvl>
    <w:lvl w:ilvl="3">
      <w:start w:val="1"/>
      <w:numFmt w:val="decimal"/>
      <w:lvlText w:val="%1.%2.%3.%4."/>
      <w:lvlJc w:val="left"/>
      <w:pPr>
        <w:ind w:left="2085" w:hanging="648"/>
      </w:pPr>
    </w:lvl>
    <w:lvl w:ilvl="4">
      <w:start w:val="1"/>
      <w:numFmt w:val="decimal"/>
      <w:lvlText w:val="%1.%2.%3.%4.%5."/>
      <w:lvlJc w:val="left"/>
      <w:pPr>
        <w:ind w:left="2589" w:hanging="792"/>
      </w:pPr>
    </w:lvl>
    <w:lvl w:ilvl="5">
      <w:start w:val="1"/>
      <w:numFmt w:val="decimal"/>
      <w:lvlText w:val="%1.%2.%3.%4.%5.%6."/>
      <w:lvlJc w:val="left"/>
      <w:pPr>
        <w:ind w:left="3093" w:hanging="936"/>
      </w:pPr>
    </w:lvl>
    <w:lvl w:ilvl="6">
      <w:start w:val="1"/>
      <w:numFmt w:val="decimal"/>
      <w:lvlText w:val="%1.%2.%3.%4.%5.%6.%7."/>
      <w:lvlJc w:val="left"/>
      <w:pPr>
        <w:ind w:left="3597" w:hanging="1080"/>
      </w:pPr>
    </w:lvl>
    <w:lvl w:ilvl="7">
      <w:start w:val="1"/>
      <w:numFmt w:val="decimal"/>
      <w:lvlText w:val="%1.%2.%3.%4.%5.%6.%7.%8."/>
      <w:lvlJc w:val="left"/>
      <w:pPr>
        <w:ind w:left="4101" w:hanging="1224"/>
      </w:pPr>
    </w:lvl>
    <w:lvl w:ilvl="8">
      <w:start w:val="1"/>
      <w:numFmt w:val="decimal"/>
      <w:lvlText w:val="%1.%2.%3.%4.%5.%6.%7.%8.%9."/>
      <w:lvlJc w:val="left"/>
      <w:pPr>
        <w:ind w:left="4677" w:hanging="1440"/>
      </w:pPr>
    </w:lvl>
  </w:abstractNum>
  <w:abstractNum w:abstractNumId="16" w15:restartNumberingAfterBreak="0">
    <w:nsid w:val="46BC562C"/>
    <w:multiLevelType w:val="multilevel"/>
    <w:tmpl w:val="B1A4529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pStyle w:val="Cmsor3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4A8505CF"/>
    <w:multiLevelType w:val="hybridMultilevel"/>
    <w:tmpl w:val="A5D2EB4E"/>
    <w:lvl w:ilvl="0" w:tplc="CFA6A45A">
      <w:start w:val="1"/>
      <w:numFmt w:val="bullet"/>
      <w:lvlText w:val="-"/>
      <w:lvlJc w:val="left"/>
      <w:pPr>
        <w:ind w:left="1440" w:hanging="360"/>
      </w:pPr>
      <w:rPr>
        <w:rFonts w:ascii="Verdana" w:eastAsia="Times New Roman" w:hAnsi="Verdana" w:cs="Arial" w:hint="default"/>
        <w:sz w:val="18"/>
        <w:szCs w:val="18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4CA23597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56693233"/>
    <w:multiLevelType w:val="hybridMultilevel"/>
    <w:tmpl w:val="DE7E25B0"/>
    <w:lvl w:ilvl="0" w:tplc="407E8594">
      <w:start w:val="1"/>
      <w:numFmt w:val="bullet"/>
      <w:lvlText w:val="-"/>
      <w:lvlJc w:val="left"/>
      <w:pPr>
        <w:ind w:left="720" w:hanging="360"/>
      </w:pPr>
      <w:rPr>
        <w:rFonts w:ascii="Verdana" w:eastAsia="Times New Roman" w:hAnsi="Verdana" w:cs="Arial" w:hint="default"/>
      </w:rPr>
    </w:lvl>
    <w:lvl w:ilvl="1" w:tplc="407E8594">
      <w:start w:val="1"/>
      <w:numFmt w:val="bullet"/>
      <w:lvlText w:val="-"/>
      <w:lvlJc w:val="left"/>
      <w:pPr>
        <w:ind w:left="1440" w:hanging="360"/>
      </w:pPr>
      <w:rPr>
        <w:rFonts w:ascii="Verdana" w:eastAsia="Times New Roman" w:hAnsi="Verdana" w:cs="Arial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7716523"/>
    <w:multiLevelType w:val="hybridMultilevel"/>
    <w:tmpl w:val="5E22AD18"/>
    <w:lvl w:ilvl="0" w:tplc="CFA6A45A">
      <w:start w:val="1"/>
      <w:numFmt w:val="bullet"/>
      <w:lvlText w:val="-"/>
      <w:lvlJc w:val="left"/>
      <w:pPr>
        <w:ind w:left="720" w:hanging="360"/>
      </w:pPr>
      <w:rPr>
        <w:rFonts w:ascii="Verdana" w:eastAsia="Times New Roman" w:hAnsi="Verdana" w:cs="Arial" w:hint="default"/>
        <w:sz w:val="18"/>
        <w:szCs w:val="18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0501863"/>
    <w:multiLevelType w:val="hybridMultilevel"/>
    <w:tmpl w:val="988EE3F2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2D60117"/>
    <w:multiLevelType w:val="hybridMultilevel"/>
    <w:tmpl w:val="08A4DD3C"/>
    <w:lvl w:ilvl="0" w:tplc="040E000F">
      <w:start w:val="1"/>
      <w:numFmt w:val="decimal"/>
      <w:lvlText w:val="%1."/>
      <w:lvlJc w:val="left"/>
      <w:pPr>
        <w:ind w:left="1145" w:hanging="360"/>
      </w:pPr>
    </w:lvl>
    <w:lvl w:ilvl="1" w:tplc="040E0019" w:tentative="1">
      <w:start w:val="1"/>
      <w:numFmt w:val="lowerLetter"/>
      <w:lvlText w:val="%2."/>
      <w:lvlJc w:val="left"/>
      <w:pPr>
        <w:ind w:left="1865" w:hanging="360"/>
      </w:pPr>
    </w:lvl>
    <w:lvl w:ilvl="2" w:tplc="040E001B" w:tentative="1">
      <w:start w:val="1"/>
      <w:numFmt w:val="lowerRoman"/>
      <w:lvlText w:val="%3."/>
      <w:lvlJc w:val="right"/>
      <w:pPr>
        <w:ind w:left="2585" w:hanging="180"/>
      </w:pPr>
    </w:lvl>
    <w:lvl w:ilvl="3" w:tplc="040E000F" w:tentative="1">
      <w:start w:val="1"/>
      <w:numFmt w:val="decimal"/>
      <w:lvlText w:val="%4."/>
      <w:lvlJc w:val="left"/>
      <w:pPr>
        <w:ind w:left="3305" w:hanging="360"/>
      </w:pPr>
    </w:lvl>
    <w:lvl w:ilvl="4" w:tplc="040E0019" w:tentative="1">
      <w:start w:val="1"/>
      <w:numFmt w:val="lowerLetter"/>
      <w:lvlText w:val="%5."/>
      <w:lvlJc w:val="left"/>
      <w:pPr>
        <w:ind w:left="4025" w:hanging="360"/>
      </w:pPr>
    </w:lvl>
    <w:lvl w:ilvl="5" w:tplc="040E001B" w:tentative="1">
      <w:start w:val="1"/>
      <w:numFmt w:val="lowerRoman"/>
      <w:lvlText w:val="%6."/>
      <w:lvlJc w:val="right"/>
      <w:pPr>
        <w:ind w:left="4745" w:hanging="180"/>
      </w:pPr>
    </w:lvl>
    <w:lvl w:ilvl="6" w:tplc="040E000F" w:tentative="1">
      <w:start w:val="1"/>
      <w:numFmt w:val="decimal"/>
      <w:lvlText w:val="%7."/>
      <w:lvlJc w:val="left"/>
      <w:pPr>
        <w:ind w:left="5465" w:hanging="360"/>
      </w:pPr>
    </w:lvl>
    <w:lvl w:ilvl="7" w:tplc="040E0019" w:tentative="1">
      <w:start w:val="1"/>
      <w:numFmt w:val="lowerLetter"/>
      <w:lvlText w:val="%8."/>
      <w:lvlJc w:val="left"/>
      <w:pPr>
        <w:ind w:left="6185" w:hanging="360"/>
      </w:pPr>
    </w:lvl>
    <w:lvl w:ilvl="8" w:tplc="040E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23" w15:restartNumberingAfterBreak="0">
    <w:nsid w:val="66AE74BD"/>
    <w:multiLevelType w:val="hybridMultilevel"/>
    <w:tmpl w:val="99ACC27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A1E4773"/>
    <w:multiLevelType w:val="hybridMultilevel"/>
    <w:tmpl w:val="89C49210"/>
    <w:lvl w:ilvl="0" w:tplc="5EEACF7C">
      <w:start w:val="1"/>
      <w:numFmt w:val="bullet"/>
      <w:lvlText w:val="-"/>
      <w:lvlJc w:val="left"/>
      <w:pPr>
        <w:ind w:left="714" w:hanging="360"/>
      </w:pPr>
      <w:rPr>
        <w:rFonts w:ascii="Verdana" w:eastAsia="Times New Roman" w:hAnsi="Verdana" w:cs="Aria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1BE4CF7"/>
    <w:multiLevelType w:val="hybridMultilevel"/>
    <w:tmpl w:val="3866F3C8"/>
    <w:lvl w:ilvl="0" w:tplc="E12293A8">
      <w:start w:val="1"/>
      <w:numFmt w:val="upperRoman"/>
      <w:pStyle w:val="Cmsor1"/>
      <w:lvlText w:val="%1."/>
      <w:lvlJc w:val="righ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8023CD8"/>
    <w:multiLevelType w:val="hybridMultilevel"/>
    <w:tmpl w:val="C2B64C98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18"/>
        <w:szCs w:val="18"/>
      </w:rPr>
    </w:lvl>
    <w:lvl w:ilvl="1" w:tplc="040E0003">
      <w:start w:val="1"/>
      <w:numFmt w:val="bullet"/>
      <w:lvlText w:val="o"/>
      <w:lvlJc w:val="left"/>
      <w:pPr>
        <w:ind w:left="1352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85A6C52"/>
    <w:multiLevelType w:val="hybridMultilevel"/>
    <w:tmpl w:val="C0DEAA8E"/>
    <w:lvl w:ilvl="0" w:tplc="B36A5A02">
      <w:start w:val="1"/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HAns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A9205B8"/>
    <w:multiLevelType w:val="hybridMultilevel"/>
    <w:tmpl w:val="4A40FB96"/>
    <w:lvl w:ilvl="0" w:tplc="99001118">
      <w:numFmt w:val="bullet"/>
      <w:lvlText w:val="-"/>
      <w:lvlJc w:val="left"/>
      <w:pPr>
        <w:ind w:left="2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3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4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6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7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8480" w:hanging="360"/>
      </w:pPr>
      <w:rPr>
        <w:rFonts w:ascii="Wingdings" w:hAnsi="Wingdings" w:hint="default"/>
      </w:rPr>
    </w:lvl>
  </w:abstractNum>
  <w:num w:numId="1" w16cid:durableId="1113789493">
    <w:abstractNumId w:val="25"/>
  </w:num>
  <w:num w:numId="2" w16cid:durableId="335233275">
    <w:abstractNumId w:val="10"/>
  </w:num>
  <w:num w:numId="3" w16cid:durableId="1952937867">
    <w:abstractNumId w:val="22"/>
  </w:num>
  <w:num w:numId="4" w16cid:durableId="2104953899">
    <w:abstractNumId w:val="18"/>
  </w:num>
  <w:num w:numId="5" w16cid:durableId="180361386">
    <w:abstractNumId w:val="15"/>
  </w:num>
  <w:num w:numId="6" w16cid:durableId="165174294">
    <w:abstractNumId w:val="16"/>
  </w:num>
  <w:num w:numId="7" w16cid:durableId="2000838245">
    <w:abstractNumId w:val="15"/>
  </w:num>
  <w:num w:numId="8" w16cid:durableId="1106340477">
    <w:abstractNumId w:val="0"/>
  </w:num>
  <w:num w:numId="9" w16cid:durableId="200703305">
    <w:abstractNumId w:val="19"/>
  </w:num>
  <w:num w:numId="10" w16cid:durableId="2064986622">
    <w:abstractNumId w:val="28"/>
  </w:num>
  <w:num w:numId="11" w16cid:durableId="1016463789">
    <w:abstractNumId w:val="6"/>
  </w:num>
  <w:num w:numId="12" w16cid:durableId="535430525">
    <w:abstractNumId w:val="7"/>
  </w:num>
  <w:num w:numId="13" w16cid:durableId="95102734">
    <w:abstractNumId w:val="0"/>
  </w:num>
  <w:num w:numId="14" w16cid:durableId="520629861">
    <w:abstractNumId w:val="0"/>
  </w:num>
  <w:num w:numId="15" w16cid:durableId="859661919">
    <w:abstractNumId w:val="0"/>
  </w:num>
  <w:num w:numId="16" w16cid:durableId="1605845074">
    <w:abstractNumId w:val="0"/>
  </w:num>
  <w:num w:numId="17" w16cid:durableId="1012223707">
    <w:abstractNumId w:val="9"/>
  </w:num>
  <w:num w:numId="18" w16cid:durableId="1162695596">
    <w:abstractNumId w:val="0"/>
  </w:num>
  <w:num w:numId="19" w16cid:durableId="222255086">
    <w:abstractNumId w:val="0"/>
  </w:num>
  <w:num w:numId="20" w16cid:durableId="266273574">
    <w:abstractNumId w:val="0"/>
  </w:num>
  <w:num w:numId="21" w16cid:durableId="1055203808">
    <w:abstractNumId w:val="24"/>
  </w:num>
  <w:num w:numId="22" w16cid:durableId="267474107">
    <w:abstractNumId w:val="2"/>
  </w:num>
  <w:num w:numId="23" w16cid:durableId="352921734">
    <w:abstractNumId w:val="11"/>
  </w:num>
  <w:num w:numId="24" w16cid:durableId="1765105800">
    <w:abstractNumId w:val="27"/>
  </w:num>
  <w:num w:numId="25" w16cid:durableId="1445155084">
    <w:abstractNumId w:val="5"/>
  </w:num>
  <w:num w:numId="26" w16cid:durableId="942305271">
    <w:abstractNumId w:val="23"/>
  </w:num>
  <w:num w:numId="27" w16cid:durableId="2125340573">
    <w:abstractNumId w:val="4"/>
  </w:num>
  <w:num w:numId="28" w16cid:durableId="373581112">
    <w:abstractNumId w:val="13"/>
  </w:num>
  <w:num w:numId="29" w16cid:durableId="1419207264">
    <w:abstractNumId w:val="3"/>
  </w:num>
  <w:num w:numId="30" w16cid:durableId="1506476072">
    <w:abstractNumId w:val="12"/>
  </w:num>
  <w:num w:numId="31" w16cid:durableId="143354851">
    <w:abstractNumId w:val="26"/>
  </w:num>
  <w:num w:numId="32" w16cid:durableId="758478336">
    <w:abstractNumId w:val="14"/>
  </w:num>
  <w:num w:numId="33" w16cid:durableId="1224365390">
    <w:abstractNumId w:val="8"/>
  </w:num>
  <w:num w:numId="34" w16cid:durableId="44959846">
    <w:abstractNumId w:val="1"/>
  </w:num>
  <w:num w:numId="35" w16cid:durableId="1063602183">
    <w:abstractNumId w:val="21"/>
  </w:num>
  <w:num w:numId="36" w16cid:durableId="159200252">
    <w:abstractNumId w:val="20"/>
  </w:num>
  <w:num w:numId="37" w16cid:durableId="1702778430">
    <w:abstractNumId w:val="0"/>
  </w:num>
  <w:num w:numId="38" w16cid:durableId="159246569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00D6"/>
    <w:rsid w:val="00002493"/>
    <w:rsid w:val="0001437B"/>
    <w:rsid w:val="00040AAD"/>
    <w:rsid w:val="00042663"/>
    <w:rsid w:val="00047258"/>
    <w:rsid w:val="00051E15"/>
    <w:rsid w:val="00052601"/>
    <w:rsid w:val="00064949"/>
    <w:rsid w:val="000753F3"/>
    <w:rsid w:val="00086905"/>
    <w:rsid w:val="00090D5D"/>
    <w:rsid w:val="000A4051"/>
    <w:rsid w:val="000B7005"/>
    <w:rsid w:val="000D04A7"/>
    <w:rsid w:val="000F1904"/>
    <w:rsid w:val="000F1E46"/>
    <w:rsid w:val="000F39A1"/>
    <w:rsid w:val="000F443E"/>
    <w:rsid w:val="00110EE2"/>
    <w:rsid w:val="001162B6"/>
    <w:rsid w:val="001209DC"/>
    <w:rsid w:val="00124108"/>
    <w:rsid w:val="0012603D"/>
    <w:rsid w:val="001378B5"/>
    <w:rsid w:val="0018038D"/>
    <w:rsid w:val="0019068B"/>
    <w:rsid w:val="00193C17"/>
    <w:rsid w:val="001A67C0"/>
    <w:rsid w:val="001A6A48"/>
    <w:rsid w:val="001A6CB7"/>
    <w:rsid w:val="001C2851"/>
    <w:rsid w:val="001D0F1F"/>
    <w:rsid w:val="001D340E"/>
    <w:rsid w:val="002009BB"/>
    <w:rsid w:val="0020651D"/>
    <w:rsid w:val="00213050"/>
    <w:rsid w:val="00224C1D"/>
    <w:rsid w:val="00237619"/>
    <w:rsid w:val="00237CB6"/>
    <w:rsid w:val="00250921"/>
    <w:rsid w:val="00250F1E"/>
    <w:rsid w:val="00257274"/>
    <w:rsid w:val="00271CCA"/>
    <w:rsid w:val="002745C4"/>
    <w:rsid w:val="00281E05"/>
    <w:rsid w:val="002A36FD"/>
    <w:rsid w:val="002C3FAC"/>
    <w:rsid w:val="002C4980"/>
    <w:rsid w:val="002C576E"/>
    <w:rsid w:val="002C5D8F"/>
    <w:rsid w:val="002D4356"/>
    <w:rsid w:val="002D70DC"/>
    <w:rsid w:val="002E79B0"/>
    <w:rsid w:val="003071F5"/>
    <w:rsid w:val="00312A62"/>
    <w:rsid w:val="0031506A"/>
    <w:rsid w:val="0032062D"/>
    <w:rsid w:val="00320B92"/>
    <w:rsid w:val="00325F42"/>
    <w:rsid w:val="00327260"/>
    <w:rsid w:val="00337F61"/>
    <w:rsid w:val="00341D6B"/>
    <w:rsid w:val="00343E20"/>
    <w:rsid w:val="00345C0A"/>
    <w:rsid w:val="003515B1"/>
    <w:rsid w:val="003536D0"/>
    <w:rsid w:val="00360CDB"/>
    <w:rsid w:val="00372A08"/>
    <w:rsid w:val="003740A9"/>
    <w:rsid w:val="003741C8"/>
    <w:rsid w:val="003759F8"/>
    <w:rsid w:val="0038366D"/>
    <w:rsid w:val="003849F4"/>
    <w:rsid w:val="00384CA4"/>
    <w:rsid w:val="00392281"/>
    <w:rsid w:val="003B069C"/>
    <w:rsid w:val="003C298E"/>
    <w:rsid w:val="003D151C"/>
    <w:rsid w:val="003F1A54"/>
    <w:rsid w:val="003F1E43"/>
    <w:rsid w:val="003F2DFE"/>
    <w:rsid w:val="003F33CB"/>
    <w:rsid w:val="00425C30"/>
    <w:rsid w:val="004304F2"/>
    <w:rsid w:val="00433924"/>
    <w:rsid w:val="00440B73"/>
    <w:rsid w:val="004549F9"/>
    <w:rsid w:val="00464BCC"/>
    <w:rsid w:val="00467085"/>
    <w:rsid w:val="00475651"/>
    <w:rsid w:val="00475A97"/>
    <w:rsid w:val="00482AD4"/>
    <w:rsid w:val="004A3C65"/>
    <w:rsid w:val="004A6BEB"/>
    <w:rsid w:val="004B1F9C"/>
    <w:rsid w:val="004C09DE"/>
    <w:rsid w:val="004C49DC"/>
    <w:rsid w:val="004C7784"/>
    <w:rsid w:val="004D077D"/>
    <w:rsid w:val="004D33E4"/>
    <w:rsid w:val="004F54BB"/>
    <w:rsid w:val="005002CA"/>
    <w:rsid w:val="00515CDF"/>
    <w:rsid w:val="00530947"/>
    <w:rsid w:val="00555E51"/>
    <w:rsid w:val="00562D48"/>
    <w:rsid w:val="005700D6"/>
    <w:rsid w:val="0057416A"/>
    <w:rsid w:val="00574298"/>
    <w:rsid w:val="00575A8B"/>
    <w:rsid w:val="005813DD"/>
    <w:rsid w:val="00590175"/>
    <w:rsid w:val="00592539"/>
    <w:rsid w:val="005B05BB"/>
    <w:rsid w:val="005B61FC"/>
    <w:rsid w:val="005D56C6"/>
    <w:rsid w:val="005D6DA5"/>
    <w:rsid w:val="005E0591"/>
    <w:rsid w:val="006046EE"/>
    <w:rsid w:val="00607B4F"/>
    <w:rsid w:val="006225B5"/>
    <w:rsid w:val="00632E64"/>
    <w:rsid w:val="0064143C"/>
    <w:rsid w:val="00654307"/>
    <w:rsid w:val="006550F3"/>
    <w:rsid w:val="006707D9"/>
    <w:rsid w:val="006715FE"/>
    <w:rsid w:val="00674B68"/>
    <w:rsid w:val="00681342"/>
    <w:rsid w:val="00681ECA"/>
    <w:rsid w:val="00683FDA"/>
    <w:rsid w:val="0069111D"/>
    <w:rsid w:val="006B23F8"/>
    <w:rsid w:val="006C5DA2"/>
    <w:rsid w:val="006F69F1"/>
    <w:rsid w:val="00706B8B"/>
    <w:rsid w:val="00751DE6"/>
    <w:rsid w:val="00753195"/>
    <w:rsid w:val="00760BC5"/>
    <w:rsid w:val="00760F0B"/>
    <w:rsid w:val="00761B1F"/>
    <w:rsid w:val="00770201"/>
    <w:rsid w:val="00771513"/>
    <w:rsid w:val="00771BF6"/>
    <w:rsid w:val="0077440E"/>
    <w:rsid w:val="00776590"/>
    <w:rsid w:val="007917C4"/>
    <w:rsid w:val="007923DA"/>
    <w:rsid w:val="007958EB"/>
    <w:rsid w:val="007A6B60"/>
    <w:rsid w:val="007B2B67"/>
    <w:rsid w:val="007B4B9E"/>
    <w:rsid w:val="007B4D8E"/>
    <w:rsid w:val="007D21E0"/>
    <w:rsid w:val="007D6E3C"/>
    <w:rsid w:val="007F049A"/>
    <w:rsid w:val="007F1AC9"/>
    <w:rsid w:val="00803CE0"/>
    <w:rsid w:val="00812476"/>
    <w:rsid w:val="00813F74"/>
    <w:rsid w:val="00841EC1"/>
    <w:rsid w:val="00841F3F"/>
    <w:rsid w:val="0085229B"/>
    <w:rsid w:val="008638DC"/>
    <w:rsid w:val="008710BA"/>
    <w:rsid w:val="0087296F"/>
    <w:rsid w:val="00875390"/>
    <w:rsid w:val="008907A8"/>
    <w:rsid w:val="008A2079"/>
    <w:rsid w:val="008A6B19"/>
    <w:rsid w:val="008C3429"/>
    <w:rsid w:val="008C34B4"/>
    <w:rsid w:val="008E1619"/>
    <w:rsid w:val="0090341A"/>
    <w:rsid w:val="009057AB"/>
    <w:rsid w:val="00911049"/>
    <w:rsid w:val="0093293B"/>
    <w:rsid w:val="009336B5"/>
    <w:rsid w:val="009337DD"/>
    <w:rsid w:val="00935530"/>
    <w:rsid w:val="009544A5"/>
    <w:rsid w:val="0097078A"/>
    <w:rsid w:val="00973842"/>
    <w:rsid w:val="00982690"/>
    <w:rsid w:val="009B6D9F"/>
    <w:rsid w:val="009B761B"/>
    <w:rsid w:val="009D5036"/>
    <w:rsid w:val="009F58DD"/>
    <w:rsid w:val="00A24334"/>
    <w:rsid w:val="00A34055"/>
    <w:rsid w:val="00A401B1"/>
    <w:rsid w:val="00A4399A"/>
    <w:rsid w:val="00A53D76"/>
    <w:rsid w:val="00A728AF"/>
    <w:rsid w:val="00A759CC"/>
    <w:rsid w:val="00A801AA"/>
    <w:rsid w:val="00A830FD"/>
    <w:rsid w:val="00A907DB"/>
    <w:rsid w:val="00A9260F"/>
    <w:rsid w:val="00A935C0"/>
    <w:rsid w:val="00A9691A"/>
    <w:rsid w:val="00A9737A"/>
    <w:rsid w:val="00AA27D3"/>
    <w:rsid w:val="00AC77D4"/>
    <w:rsid w:val="00AE21AB"/>
    <w:rsid w:val="00AE587E"/>
    <w:rsid w:val="00AF591D"/>
    <w:rsid w:val="00AF6EC4"/>
    <w:rsid w:val="00B05A2F"/>
    <w:rsid w:val="00B05AD7"/>
    <w:rsid w:val="00B07A3B"/>
    <w:rsid w:val="00B12D73"/>
    <w:rsid w:val="00B2092B"/>
    <w:rsid w:val="00B313EE"/>
    <w:rsid w:val="00B327A9"/>
    <w:rsid w:val="00B3538C"/>
    <w:rsid w:val="00B446FF"/>
    <w:rsid w:val="00B603BD"/>
    <w:rsid w:val="00B62313"/>
    <w:rsid w:val="00B669D8"/>
    <w:rsid w:val="00B731C0"/>
    <w:rsid w:val="00B841FF"/>
    <w:rsid w:val="00B8664D"/>
    <w:rsid w:val="00B917B2"/>
    <w:rsid w:val="00B923AF"/>
    <w:rsid w:val="00BA7492"/>
    <w:rsid w:val="00BD1026"/>
    <w:rsid w:val="00BF07C0"/>
    <w:rsid w:val="00BF34B0"/>
    <w:rsid w:val="00BF7D6C"/>
    <w:rsid w:val="00C056A4"/>
    <w:rsid w:val="00C17CDB"/>
    <w:rsid w:val="00C272AA"/>
    <w:rsid w:val="00C31935"/>
    <w:rsid w:val="00C3540A"/>
    <w:rsid w:val="00C36DE0"/>
    <w:rsid w:val="00C42418"/>
    <w:rsid w:val="00C441F7"/>
    <w:rsid w:val="00C5795F"/>
    <w:rsid w:val="00C61AA3"/>
    <w:rsid w:val="00C63C2D"/>
    <w:rsid w:val="00C64A2F"/>
    <w:rsid w:val="00C651E7"/>
    <w:rsid w:val="00C7146B"/>
    <w:rsid w:val="00C71477"/>
    <w:rsid w:val="00C80415"/>
    <w:rsid w:val="00C82720"/>
    <w:rsid w:val="00C87914"/>
    <w:rsid w:val="00CA3493"/>
    <w:rsid w:val="00CA3AA9"/>
    <w:rsid w:val="00CA4995"/>
    <w:rsid w:val="00CA65DD"/>
    <w:rsid w:val="00CC04D9"/>
    <w:rsid w:val="00CC2CD2"/>
    <w:rsid w:val="00CF1571"/>
    <w:rsid w:val="00D00BD3"/>
    <w:rsid w:val="00D01660"/>
    <w:rsid w:val="00D114E6"/>
    <w:rsid w:val="00D1578B"/>
    <w:rsid w:val="00D26A37"/>
    <w:rsid w:val="00D3443B"/>
    <w:rsid w:val="00D43763"/>
    <w:rsid w:val="00D54570"/>
    <w:rsid w:val="00D5488B"/>
    <w:rsid w:val="00D61BCE"/>
    <w:rsid w:val="00D734E4"/>
    <w:rsid w:val="00D75378"/>
    <w:rsid w:val="00D82DDD"/>
    <w:rsid w:val="00D8502A"/>
    <w:rsid w:val="00D87D4A"/>
    <w:rsid w:val="00DB5D93"/>
    <w:rsid w:val="00DD2B3E"/>
    <w:rsid w:val="00DE25C9"/>
    <w:rsid w:val="00DF0FAD"/>
    <w:rsid w:val="00DF29B0"/>
    <w:rsid w:val="00DF4A1A"/>
    <w:rsid w:val="00DF4C7C"/>
    <w:rsid w:val="00E025D5"/>
    <w:rsid w:val="00E109F9"/>
    <w:rsid w:val="00E1242D"/>
    <w:rsid w:val="00E27AD0"/>
    <w:rsid w:val="00E36A83"/>
    <w:rsid w:val="00E37BD4"/>
    <w:rsid w:val="00E62223"/>
    <w:rsid w:val="00E63653"/>
    <w:rsid w:val="00E66CF9"/>
    <w:rsid w:val="00E71947"/>
    <w:rsid w:val="00E83E1B"/>
    <w:rsid w:val="00E86E79"/>
    <w:rsid w:val="00E916DC"/>
    <w:rsid w:val="00E9467E"/>
    <w:rsid w:val="00E9549F"/>
    <w:rsid w:val="00E95C40"/>
    <w:rsid w:val="00EA3B64"/>
    <w:rsid w:val="00EA5BB5"/>
    <w:rsid w:val="00EA7CFE"/>
    <w:rsid w:val="00EB1066"/>
    <w:rsid w:val="00EB5704"/>
    <w:rsid w:val="00EB7691"/>
    <w:rsid w:val="00EC3C2D"/>
    <w:rsid w:val="00EE0059"/>
    <w:rsid w:val="00EF382C"/>
    <w:rsid w:val="00EF54F2"/>
    <w:rsid w:val="00EF5DDE"/>
    <w:rsid w:val="00F215A2"/>
    <w:rsid w:val="00F2331D"/>
    <w:rsid w:val="00F33B01"/>
    <w:rsid w:val="00F37F10"/>
    <w:rsid w:val="00F56A7F"/>
    <w:rsid w:val="00F64CDA"/>
    <w:rsid w:val="00F72491"/>
    <w:rsid w:val="00F73904"/>
    <w:rsid w:val="00F8010D"/>
    <w:rsid w:val="00FA1CEC"/>
    <w:rsid w:val="00FA277F"/>
    <w:rsid w:val="00FA367D"/>
    <w:rsid w:val="00FA52E5"/>
    <w:rsid w:val="00FB18AE"/>
    <w:rsid w:val="00FB1A7A"/>
    <w:rsid w:val="00FC4777"/>
    <w:rsid w:val="00FC51FE"/>
    <w:rsid w:val="00FD191B"/>
    <w:rsid w:val="00FD2906"/>
    <w:rsid w:val="00FD290B"/>
    <w:rsid w:val="00FE3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6D98187E"/>
  <w15:docId w15:val="{405136D8-D5FE-45E8-8773-BFF6D00A6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before="960" w:line="360" w:lineRule="auto"/>
        <w:ind w:left="425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19068B"/>
    <w:pPr>
      <w:spacing w:before="0"/>
      <w:ind w:left="0"/>
    </w:pPr>
    <w:rPr>
      <w:rFonts w:ascii="Verdana" w:hAnsi="Verdana" w:cstheme="minorHAnsi"/>
    </w:rPr>
  </w:style>
  <w:style w:type="paragraph" w:styleId="Cmsor1">
    <w:name w:val="heading 1"/>
    <w:basedOn w:val="Norml"/>
    <w:next w:val="Norml"/>
    <w:link w:val="Cmsor1Char"/>
    <w:uiPriority w:val="9"/>
    <w:qFormat/>
    <w:rsid w:val="007923DA"/>
    <w:pPr>
      <w:keepNext/>
      <w:keepLines/>
      <w:numPr>
        <w:numId w:val="1"/>
      </w:numPr>
      <w:outlineLvl w:val="0"/>
    </w:pPr>
    <w:rPr>
      <w:rFonts w:eastAsiaTheme="majorEastAsia" w:cstheme="majorBidi"/>
      <w:bCs/>
      <w:sz w:val="28"/>
      <w:szCs w:val="28"/>
    </w:rPr>
  </w:style>
  <w:style w:type="paragraph" w:styleId="Cmsor2">
    <w:name w:val="heading 2"/>
    <w:basedOn w:val="Norml"/>
    <w:link w:val="Cmsor2Char"/>
    <w:uiPriority w:val="9"/>
    <w:unhideWhenUsed/>
    <w:qFormat/>
    <w:rsid w:val="00425C30"/>
    <w:pPr>
      <w:keepNext/>
      <w:keepLines/>
      <w:numPr>
        <w:numId w:val="5"/>
      </w:numPr>
      <w:tabs>
        <w:tab w:val="left" w:pos="567"/>
      </w:tabs>
      <w:outlineLvl w:val="1"/>
    </w:pPr>
    <w:rPr>
      <w:rFonts w:eastAsiaTheme="majorEastAsia" w:cstheme="majorBidi"/>
      <w:b/>
      <w:bCs/>
      <w:i/>
      <w:sz w:val="24"/>
      <w:szCs w:val="24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25C30"/>
    <w:pPr>
      <w:keepNext/>
      <w:keepLines/>
      <w:numPr>
        <w:ilvl w:val="1"/>
        <w:numId w:val="6"/>
      </w:numPr>
      <w:tabs>
        <w:tab w:val="left" w:pos="567"/>
      </w:tabs>
      <w:ind w:left="426"/>
      <w:outlineLvl w:val="2"/>
    </w:pPr>
    <w:rPr>
      <w:rFonts w:eastAsiaTheme="majorEastAsia" w:cstheme="majorBidi"/>
      <w:bCs/>
      <w:i/>
      <w:sz w:val="24"/>
      <w:szCs w:val="24"/>
      <w:u w:val="singl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327260"/>
    <w:pPr>
      <w:tabs>
        <w:tab w:val="center" w:pos="4536"/>
        <w:tab w:val="right" w:pos="9072"/>
      </w:tabs>
      <w:spacing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327260"/>
  </w:style>
  <w:style w:type="paragraph" w:styleId="llb">
    <w:name w:val="footer"/>
    <w:basedOn w:val="Norml"/>
    <w:link w:val="llbChar"/>
    <w:uiPriority w:val="99"/>
    <w:unhideWhenUsed/>
    <w:rsid w:val="00327260"/>
    <w:pPr>
      <w:tabs>
        <w:tab w:val="center" w:pos="4536"/>
        <w:tab w:val="right" w:pos="9072"/>
      </w:tabs>
      <w:spacing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327260"/>
  </w:style>
  <w:style w:type="character" w:customStyle="1" w:styleId="Cmsor1Char">
    <w:name w:val="Címsor 1 Char"/>
    <w:basedOn w:val="Bekezdsalapbettpusa"/>
    <w:link w:val="Cmsor1"/>
    <w:uiPriority w:val="9"/>
    <w:rsid w:val="007923DA"/>
    <w:rPr>
      <w:rFonts w:ascii="Verdana" w:eastAsiaTheme="majorEastAsia" w:hAnsi="Verdana" w:cstheme="majorBidi"/>
      <w:bCs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7958E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7958EB"/>
    <w:rPr>
      <w:rFonts w:ascii="Tahoma" w:hAnsi="Tahoma" w:cs="Tahoma"/>
      <w:sz w:val="16"/>
      <w:szCs w:val="16"/>
    </w:rPr>
  </w:style>
  <w:style w:type="paragraph" w:customStyle="1" w:styleId="lbjegyzet">
    <w:name w:val="lábjegyzet"/>
    <w:basedOn w:val="Norml"/>
    <w:link w:val="lbjegyzetChar"/>
    <w:qFormat/>
    <w:rsid w:val="00761B1F"/>
    <w:pPr>
      <w:spacing w:beforeLines="100" w:line="240" w:lineRule="auto"/>
    </w:pPr>
    <w:rPr>
      <w:szCs w:val="14"/>
    </w:rPr>
  </w:style>
  <w:style w:type="paragraph" w:customStyle="1" w:styleId="infocim">
    <w:name w:val="info_cim"/>
    <w:basedOn w:val="Norml"/>
    <w:link w:val="infocimChar"/>
    <w:qFormat/>
    <w:rsid w:val="004C09DE"/>
    <w:pPr>
      <w:spacing w:beforeLines="200" w:afterLines="200" w:line="240" w:lineRule="auto"/>
    </w:pPr>
    <w:rPr>
      <w:b/>
      <w:sz w:val="24"/>
      <w:szCs w:val="24"/>
    </w:rPr>
  </w:style>
  <w:style w:type="character" w:customStyle="1" w:styleId="lbjegyzetChar">
    <w:name w:val="lábjegyzet Char"/>
    <w:basedOn w:val="Bekezdsalapbettpusa"/>
    <w:link w:val="lbjegyzet"/>
    <w:rsid w:val="00761B1F"/>
    <w:rPr>
      <w:rFonts w:ascii="Verdana" w:hAnsi="Verdana"/>
      <w:szCs w:val="14"/>
    </w:rPr>
  </w:style>
  <w:style w:type="paragraph" w:customStyle="1" w:styleId="infotorzs">
    <w:name w:val="info_torzs"/>
    <w:basedOn w:val="Norml"/>
    <w:link w:val="infotorzsChar"/>
    <w:qFormat/>
    <w:rsid w:val="00EA7CFE"/>
    <w:pPr>
      <w:tabs>
        <w:tab w:val="left" w:pos="1985"/>
        <w:tab w:val="left" w:pos="5103"/>
        <w:tab w:val="left" w:pos="7938"/>
      </w:tabs>
    </w:pPr>
    <w:rPr>
      <w:sz w:val="20"/>
      <w:szCs w:val="20"/>
    </w:rPr>
  </w:style>
  <w:style w:type="character" w:customStyle="1" w:styleId="infocimChar">
    <w:name w:val="info_cim Char"/>
    <w:basedOn w:val="Bekezdsalapbettpusa"/>
    <w:link w:val="infocim"/>
    <w:rsid w:val="004C09DE"/>
    <w:rPr>
      <w:rFonts w:ascii="Verdana" w:hAnsi="Verdana" w:cstheme="minorHAnsi"/>
      <w:b/>
      <w:sz w:val="24"/>
      <w:szCs w:val="24"/>
    </w:rPr>
  </w:style>
  <w:style w:type="paragraph" w:customStyle="1" w:styleId="Cmsor0">
    <w:name w:val="Címsor 0"/>
    <w:basedOn w:val="Norml"/>
    <w:next w:val="Norml"/>
    <w:link w:val="Cmsor0Char"/>
    <w:qFormat/>
    <w:rsid w:val="00B731C0"/>
    <w:pPr>
      <w:spacing w:before="3600"/>
      <w:jc w:val="center"/>
    </w:pPr>
    <w:rPr>
      <w:b/>
      <w:color w:val="FF0000"/>
      <w:sz w:val="52"/>
    </w:rPr>
  </w:style>
  <w:style w:type="character" w:customStyle="1" w:styleId="infotorzsChar">
    <w:name w:val="info_torzs Char"/>
    <w:basedOn w:val="Bekezdsalapbettpusa"/>
    <w:link w:val="infotorzs"/>
    <w:rsid w:val="00EA7CFE"/>
    <w:rPr>
      <w:rFonts w:ascii="Verdana" w:hAnsi="Verdana" w:cstheme="minorHAnsi"/>
      <w:sz w:val="20"/>
      <w:szCs w:val="20"/>
    </w:rPr>
  </w:style>
  <w:style w:type="paragraph" w:styleId="Listaszerbekezds">
    <w:name w:val="List Paragraph"/>
    <w:basedOn w:val="Norml"/>
    <w:link w:val="ListaszerbekezdsChar"/>
    <w:uiPriority w:val="34"/>
    <w:qFormat/>
    <w:rsid w:val="007923DA"/>
    <w:pPr>
      <w:ind w:left="720"/>
      <w:contextualSpacing/>
    </w:pPr>
  </w:style>
  <w:style w:type="character" w:customStyle="1" w:styleId="Cmsor0Char">
    <w:name w:val="Címsor 0 Char"/>
    <w:basedOn w:val="Cmsor1Char"/>
    <w:link w:val="Cmsor0"/>
    <w:rsid w:val="00B731C0"/>
    <w:rPr>
      <w:rFonts w:ascii="Verdana" w:eastAsiaTheme="majorEastAsia" w:hAnsi="Verdana" w:cstheme="minorHAnsi"/>
      <w:b/>
      <w:bCs/>
      <w:sz w:val="28"/>
      <w:szCs w:val="28"/>
    </w:rPr>
  </w:style>
  <w:style w:type="paragraph" w:styleId="Nincstrkz">
    <w:name w:val="No Spacing"/>
    <w:uiPriority w:val="1"/>
    <w:qFormat/>
    <w:rsid w:val="007923DA"/>
    <w:pPr>
      <w:spacing w:before="0" w:line="240" w:lineRule="auto"/>
    </w:pPr>
    <w:rPr>
      <w:rFonts w:ascii="Verdana" w:hAnsi="Verdana" w:cstheme="minorHAnsi"/>
    </w:rPr>
  </w:style>
  <w:style w:type="character" w:customStyle="1" w:styleId="Cmsor2Char">
    <w:name w:val="Címsor 2 Char"/>
    <w:basedOn w:val="Bekezdsalapbettpusa"/>
    <w:link w:val="Cmsor2"/>
    <w:uiPriority w:val="9"/>
    <w:rsid w:val="00425C30"/>
    <w:rPr>
      <w:rFonts w:ascii="Verdana" w:eastAsiaTheme="majorEastAsia" w:hAnsi="Verdana" w:cstheme="majorBidi"/>
      <w:b/>
      <w:bCs/>
      <w:i/>
      <w:sz w:val="24"/>
      <w:szCs w:val="24"/>
    </w:rPr>
  </w:style>
  <w:style w:type="character" w:customStyle="1" w:styleId="Cmsor3Char">
    <w:name w:val="Címsor 3 Char"/>
    <w:basedOn w:val="Bekezdsalapbettpusa"/>
    <w:link w:val="Cmsor3"/>
    <w:uiPriority w:val="9"/>
    <w:rsid w:val="00425C30"/>
    <w:rPr>
      <w:rFonts w:ascii="Verdana" w:eastAsiaTheme="majorEastAsia" w:hAnsi="Verdana" w:cstheme="majorBidi"/>
      <w:bCs/>
      <w:i/>
      <w:sz w:val="24"/>
      <w:szCs w:val="24"/>
      <w:u w:val="single"/>
    </w:rPr>
  </w:style>
  <w:style w:type="paragraph" w:customStyle="1" w:styleId="torzs">
    <w:name w:val="torzs"/>
    <w:basedOn w:val="Norml"/>
    <w:link w:val="torzsChar"/>
    <w:qFormat/>
    <w:rsid w:val="00B923AF"/>
    <w:pPr>
      <w:ind w:left="567"/>
      <w:jc w:val="both"/>
    </w:pPr>
  </w:style>
  <w:style w:type="paragraph" w:customStyle="1" w:styleId="torzsnagy">
    <w:name w:val="torzs_nagy"/>
    <w:basedOn w:val="torzs"/>
    <w:link w:val="torzsnagyChar"/>
    <w:qFormat/>
    <w:rsid w:val="004C09DE"/>
    <w:rPr>
      <w:caps/>
    </w:rPr>
  </w:style>
  <w:style w:type="character" w:customStyle="1" w:styleId="torzsChar">
    <w:name w:val="torzs Char"/>
    <w:basedOn w:val="Bekezdsalapbettpusa"/>
    <w:link w:val="torzs"/>
    <w:rsid w:val="00B923AF"/>
    <w:rPr>
      <w:rFonts w:ascii="Verdana" w:hAnsi="Verdana" w:cstheme="minorHAnsi"/>
    </w:rPr>
  </w:style>
  <w:style w:type="paragraph" w:styleId="Tartalomjegyzkcmsora">
    <w:name w:val="TOC Heading"/>
    <w:basedOn w:val="Cmsor1"/>
    <w:next w:val="Norml"/>
    <w:uiPriority w:val="39"/>
    <w:semiHidden/>
    <w:unhideWhenUsed/>
    <w:qFormat/>
    <w:rsid w:val="004C09DE"/>
    <w:pPr>
      <w:numPr>
        <w:numId w:val="0"/>
      </w:numPr>
      <w:spacing w:before="480" w:line="276" w:lineRule="auto"/>
      <w:outlineLvl w:val="9"/>
    </w:pPr>
    <w:rPr>
      <w:rFonts w:asciiTheme="majorHAnsi" w:hAnsiTheme="majorHAnsi"/>
      <w:b/>
      <w:color w:val="365F91" w:themeColor="accent1" w:themeShade="BF"/>
    </w:rPr>
  </w:style>
  <w:style w:type="character" w:customStyle="1" w:styleId="torzsnagyChar">
    <w:name w:val="torzs_nagy Char"/>
    <w:basedOn w:val="torzsChar"/>
    <w:link w:val="torzsnagy"/>
    <w:rsid w:val="004C09DE"/>
    <w:rPr>
      <w:rFonts w:ascii="Verdana" w:hAnsi="Verdana" w:cstheme="minorHAnsi"/>
      <w:caps/>
    </w:rPr>
  </w:style>
  <w:style w:type="paragraph" w:styleId="TJ1">
    <w:name w:val="toc 1"/>
    <w:basedOn w:val="Norml"/>
    <w:next w:val="Norml"/>
    <w:autoRedefine/>
    <w:uiPriority w:val="39"/>
    <w:unhideWhenUsed/>
    <w:rsid w:val="004C09DE"/>
    <w:pPr>
      <w:spacing w:after="100"/>
    </w:pPr>
  </w:style>
  <w:style w:type="paragraph" w:styleId="TJ2">
    <w:name w:val="toc 2"/>
    <w:basedOn w:val="Norml"/>
    <w:next w:val="Norml"/>
    <w:autoRedefine/>
    <w:uiPriority w:val="39"/>
    <w:unhideWhenUsed/>
    <w:rsid w:val="004C09DE"/>
    <w:pPr>
      <w:spacing w:after="100"/>
      <w:ind w:left="220"/>
    </w:pPr>
  </w:style>
  <w:style w:type="paragraph" w:styleId="TJ3">
    <w:name w:val="toc 3"/>
    <w:basedOn w:val="Norml"/>
    <w:next w:val="Norml"/>
    <w:autoRedefine/>
    <w:uiPriority w:val="39"/>
    <w:unhideWhenUsed/>
    <w:rsid w:val="004C09DE"/>
    <w:pPr>
      <w:spacing w:after="100"/>
      <w:ind w:left="440"/>
    </w:pPr>
  </w:style>
  <w:style w:type="character" w:styleId="Hiperhivatkozs">
    <w:name w:val="Hyperlink"/>
    <w:basedOn w:val="Bekezdsalapbettpusa"/>
    <w:uiPriority w:val="99"/>
    <w:unhideWhenUsed/>
    <w:rsid w:val="004C09DE"/>
    <w:rPr>
      <w:color w:val="0000FF" w:themeColor="hyperlink"/>
      <w:u w:val="single"/>
    </w:rPr>
  </w:style>
  <w:style w:type="paragraph" w:customStyle="1" w:styleId="Cmsor22">
    <w:name w:val="Címsor 2.2"/>
    <w:basedOn w:val="Cmsor2"/>
    <w:link w:val="Cmsor22Char"/>
    <w:qFormat/>
    <w:rsid w:val="00875390"/>
    <w:pPr>
      <w:numPr>
        <w:ilvl w:val="1"/>
      </w:numPr>
      <w:ind w:left="426"/>
    </w:pPr>
    <w:rPr>
      <w:b w:val="0"/>
      <w:u w:val="single"/>
    </w:rPr>
  </w:style>
  <w:style w:type="character" w:customStyle="1" w:styleId="Cmsor22Char">
    <w:name w:val="Címsor 2.2 Char"/>
    <w:basedOn w:val="Cmsor2Char"/>
    <w:link w:val="Cmsor22"/>
    <w:rsid w:val="00875390"/>
    <w:rPr>
      <w:rFonts w:ascii="Verdana" w:eastAsiaTheme="majorEastAsia" w:hAnsi="Verdana" w:cstheme="majorBidi"/>
      <w:b/>
      <w:bCs/>
      <w:i/>
      <w:sz w:val="24"/>
      <w:szCs w:val="24"/>
      <w:u w:val="single"/>
    </w:rPr>
  </w:style>
  <w:style w:type="character" w:customStyle="1" w:styleId="ListaszerbekezdsChar">
    <w:name w:val="Listaszerű bekezdés Char"/>
    <w:basedOn w:val="Bekezdsalapbettpusa"/>
    <w:link w:val="Listaszerbekezds"/>
    <w:uiPriority w:val="34"/>
    <w:rsid w:val="000A4051"/>
    <w:rPr>
      <w:rFonts w:ascii="Verdana" w:hAnsi="Verdana" w:cstheme="minorHAnsi"/>
    </w:rPr>
  </w:style>
  <w:style w:type="paragraph" w:customStyle="1" w:styleId="tablafels">
    <w:name w:val="tabla_fels"/>
    <w:basedOn w:val="Norml"/>
    <w:link w:val="tablafelsChar"/>
    <w:qFormat/>
    <w:rsid w:val="007F1AC9"/>
    <w:pPr>
      <w:widowControl w:val="0"/>
      <w:numPr>
        <w:numId w:val="8"/>
      </w:numPr>
      <w:suppressAutoHyphens/>
      <w:spacing w:line="240" w:lineRule="auto"/>
    </w:pPr>
    <w:rPr>
      <w:rFonts w:cs="Arial"/>
      <w:color w:val="000000"/>
      <w:sz w:val="18"/>
      <w:szCs w:val="18"/>
      <w:lang w:eastAsia="hu-HU"/>
    </w:rPr>
  </w:style>
  <w:style w:type="paragraph" w:customStyle="1" w:styleId="tablatanora">
    <w:name w:val="tabla_tanora"/>
    <w:basedOn w:val="Norml"/>
    <w:link w:val="tablatanoraChar"/>
    <w:qFormat/>
    <w:rsid w:val="007F1AC9"/>
    <w:pPr>
      <w:jc w:val="center"/>
    </w:pPr>
    <w:rPr>
      <w:rFonts w:cs="Arial"/>
      <w:color w:val="000000"/>
      <w:sz w:val="18"/>
      <w:szCs w:val="18"/>
      <w:lang w:eastAsia="hu-HU"/>
    </w:rPr>
  </w:style>
  <w:style w:type="character" w:customStyle="1" w:styleId="tablafelsChar">
    <w:name w:val="tabla_fels Char"/>
    <w:basedOn w:val="Bekezdsalapbettpusa"/>
    <w:link w:val="tablafels"/>
    <w:rsid w:val="007F1AC9"/>
    <w:rPr>
      <w:rFonts w:ascii="Verdana" w:hAnsi="Verdana" w:cs="Arial"/>
      <w:color w:val="000000"/>
      <w:sz w:val="18"/>
      <w:szCs w:val="18"/>
      <w:lang w:eastAsia="hu-HU"/>
    </w:rPr>
  </w:style>
  <w:style w:type="paragraph" w:customStyle="1" w:styleId="tablanap">
    <w:name w:val="tabla_nap"/>
    <w:basedOn w:val="Norml"/>
    <w:link w:val="tablanapChar"/>
    <w:qFormat/>
    <w:rsid w:val="007F1AC9"/>
    <w:pPr>
      <w:jc w:val="center"/>
    </w:pPr>
    <w:rPr>
      <w:rFonts w:cs="Arial"/>
      <w:b/>
      <w:bCs/>
      <w:color w:val="000000"/>
      <w:sz w:val="18"/>
      <w:szCs w:val="18"/>
      <w:lang w:eastAsia="hu-HU"/>
    </w:rPr>
  </w:style>
  <w:style w:type="character" w:customStyle="1" w:styleId="tablatanoraChar">
    <w:name w:val="tabla_tanora Char"/>
    <w:basedOn w:val="Bekezdsalapbettpusa"/>
    <w:link w:val="tablatanora"/>
    <w:rsid w:val="007F1AC9"/>
    <w:rPr>
      <w:rFonts w:ascii="Verdana" w:hAnsi="Verdana" w:cs="Arial"/>
      <w:color w:val="000000"/>
      <w:sz w:val="18"/>
      <w:szCs w:val="18"/>
      <w:lang w:eastAsia="hu-HU"/>
    </w:rPr>
  </w:style>
  <w:style w:type="paragraph" w:customStyle="1" w:styleId="tablatorzs">
    <w:name w:val="tabla_torzs"/>
    <w:basedOn w:val="Norml"/>
    <w:link w:val="tablatorzsChar"/>
    <w:qFormat/>
    <w:rsid w:val="00EB1066"/>
    <w:pPr>
      <w:spacing w:after="120" w:line="240" w:lineRule="auto"/>
    </w:pPr>
    <w:rPr>
      <w:rFonts w:cs="Arial"/>
      <w:color w:val="000000"/>
      <w:sz w:val="18"/>
      <w:szCs w:val="18"/>
      <w:lang w:eastAsia="hu-HU"/>
    </w:rPr>
  </w:style>
  <w:style w:type="character" w:customStyle="1" w:styleId="tablanapChar">
    <w:name w:val="tabla_nap Char"/>
    <w:basedOn w:val="Bekezdsalapbettpusa"/>
    <w:link w:val="tablanap"/>
    <w:rsid w:val="007F1AC9"/>
    <w:rPr>
      <w:rFonts w:ascii="Verdana" w:hAnsi="Verdana" w:cs="Arial"/>
      <w:b/>
      <w:bCs/>
      <w:color w:val="000000"/>
      <w:sz w:val="18"/>
      <w:szCs w:val="18"/>
      <w:lang w:eastAsia="hu-HU"/>
    </w:rPr>
  </w:style>
  <w:style w:type="paragraph" w:customStyle="1" w:styleId="tablacim">
    <w:name w:val="tabla_cim"/>
    <w:basedOn w:val="Norml"/>
    <w:link w:val="tablacimChar"/>
    <w:qFormat/>
    <w:rsid w:val="007F1AC9"/>
    <w:pPr>
      <w:jc w:val="center"/>
    </w:pPr>
    <w:rPr>
      <w:rFonts w:cs="Arial"/>
      <w:b/>
      <w:bCs/>
      <w:color w:val="000000"/>
      <w:sz w:val="18"/>
      <w:szCs w:val="18"/>
      <w:lang w:eastAsia="hu-HU"/>
    </w:rPr>
  </w:style>
  <w:style w:type="character" w:customStyle="1" w:styleId="tablatorzsChar">
    <w:name w:val="tabla_torzs Char"/>
    <w:basedOn w:val="Bekezdsalapbettpusa"/>
    <w:link w:val="tablatorzs"/>
    <w:rsid w:val="00EB1066"/>
    <w:rPr>
      <w:rFonts w:ascii="Verdana" w:hAnsi="Verdana" w:cs="Arial"/>
      <w:color w:val="000000"/>
      <w:sz w:val="18"/>
      <w:szCs w:val="18"/>
      <w:lang w:eastAsia="hu-HU"/>
    </w:rPr>
  </w:style>
  <w:style w:type="character" w:customStyle="1" w:styleId="tablacimChar">
    <w:name w:val="tabla_cim Char"/>
    <w:basedOn w:val="Bekezdsalapbettpusa"/>
    <w:link w:val="tablacim"/>
    <w:rsid w:val="007F1AC9"/>
    <w:rPr>
      <w:rFonts w:ascii="Verdana" w:hAnsi="Verdana" w:cs="Arial"/>
      <w:b/>
      <w:bCs/>
      <w:color w:val="000000"/>
      <w:sz w:val="18"/>
      <w:szCs w:val="18"/>
      <w:lang w:eastAsia="hu-HU"/>
    </w:rPr>
  </w:style>
  <w:style w:type="paragraph" w:customStyle="1" w:styleId="tablnap">
    <w:name w:val="tabl_nap"/>
    <w:basedOn w:val="Norml"/>
    <w:link w:val="tablnapChar"/>
    <w:qFormat/>
    <w:rsid w:val="005700D6"/>
    <w:pPr>
      <w:widowControl w:val="0"/>
      <w:suppressAutoHyphens/>
      <w:spacing w:line="240" w:lineRule="auto"/>
      <w:jc w:val="center"/>
    </w:pPr>
    <w:rPr>
      <w:rFonts w:eastAsia="Times New Roman" w:cs="Arial"/>
      <w:b/>
      <w:bCs/>
      <w:color w:val="000000"/>
      <w:sz w:val="18"/>
      <w:szCs w:val="18"/>
      <w:lang w:val="en-US" w:eastAsia="hu-HU"/>
    </w:rPr>
  </w:style>
  <w:style w:type="character" w:customStyle="1" w:styleId="tablnapChar">
    <w:name w:val="tabl_nap Char"/>
    <w:basedOn w:val="Bekezdsalapbettpusa"/>
    <w:link w:val="tablnap"/>
    <w:rsid w:val="005700D6"/>
    <w:rPr>
      <w:rFonts w:ascii="Verdana" w:eastAsia="Times New Roman" w:hAnsi="Verdana" w:cs="Arial"/>
      <w:b/>
      <w:bCs/>
      <w:color w:val="000000"/>
      <w:sz w:val="18"/>
      <w:szCs w:val="18"/>
      <w:lang w:val="en-US" w:eastAsia="hu-HU"/>
    </w:rPr>
  </w:style>
  <w:style w:type="paragraph" w:customStyle="1" w:styleId="tablsztorzs">
    <w:name w:val="tabl_sztorzs"/>
    <w:basedOn w:val="Norml"/>
    <w:link w:val="tablsztorzsChar"/>
    <w:qFormat/>
    <w:rsid w:val="005700D6"/>
    <w:pPr>
      <w:widowControl w:val="0"/>
      <w:suppressAutoHyphens/>
      <w:spacing w:line="240" w:lineRule="auto"/>
    </w:pPr>
    <w:rPr>
      <w:rFonts w:eastAsia="Times New Roman" w:cs="Arial"/>
      <w:color w:val="000000"/>
      <w:sz w:val="18"/>
      <w:szCs w:val="18"/>
      <w:lang w:val="en-US" w:eastAsia="hu-HU"/>
    </w:rPr>
  </w:style>
  <w:style w:type="character" w:customStyle="1" w:styleId="tablsztorzsChar">
    <w:name w:val="tabl_sztorzs Char"/>
    <w:basedOn w:val="Bekezdsalapbettpusa"/>
    <w:link w:val="tablsztorzs"/>
    <w:rsid w:val="005700D6"/>
    <w:rPr>
      <w:rFonts w:ascii="Verdana" w:eastAsia="Times New Roman" w:hAnsi="Verdana" w:cs="Arial"/>
      <w:color w:val="000000"/>
      <w:sz w:val="18"/>
      <w:szCs w:val="18"/>
      <w:lang w:val="en-US" w:eastAsia="hu-HU"/>
    </w:rPr>
  </w:style>
  <w:style w:type="paragraph" w:customStyle="1" w:styleId="tablfelsorols">
    <w:name w:val="tabl_felsorolás"/>
    <w:basedOn w:val="Norml"/>
    <w:link w:val="tablfelsorolsChar"/>
    <w:qFormat/>
    <w:rsid w:val="005700D6"/>
    <w:pPr>
      <w:widowControl w:val="0"/>
      <w:suppressAutoHyphens/>
      <w:spacing w:line="240" w:lineRule="auto"/>
      <w:ind w:left="720" w:hanging="360"/>
    </w:pPr>
    <w:rPr>
      <w:rFonts w:eastAsia="Times New Roman" w:cs="Arial"/>
      <w:color w:val="000000"/>
      <w:sz w:val="18"/>
      <w:szCs w:val="18"/>
      <w:lang w:val="en-US" w:eastAsia="hu-HU"/>
    </w:rPr>
  </w:style>
  <w:style w:type="character" w:customStyle="1" w:styleId="tablfelsorolsChar">
    <w:name w:val="tabl_felsorolás Char"/>
    <w:basedOn w:val="Bekezdsalapbettpusa"/>
    <w:link w:val="tablfelsorols"/>
    <w:rsid w:val="005700D6"/>
    <w:rPr>
      <w:rFonts w:ascii="Verdana" w:eastAsia="Times New Roman" w:hAnsi="Verdana" w:cs="Arial"/>
      <w:color w:val="000000"/>
      <w:sz w:val="18"/>
      <w:szCs w:val="18"/>
      <w:lang w:val="en-US"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040AA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040AA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040AAD"/>
    <w:rPr>
      <w:rFonts w:ascii="Verdana" w:hAnsi="Verdana" w:cstheme="minorHAnsi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040AA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040AAD"/>
    <w:rPr>
      <w:rFonts w:ascii="Verdana" w:hAnsi="Verdana" w:cstheme="minorHAnsi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eader" Target="header4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footer4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6.jpeg"/><Relationship Id="rId2" Type="http://schemas.openxmlformats.org/officeDocument/2006/relationships/image" Target="media/image5.jpe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griff\tematika_sharepoint\k&#233;sz\tematika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E002E34-E11F-40A0-9C91-0D6DFBEC99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tematika</Template>
  <TotalTime>1</TotalTime>
  <Pages>4</Pages>
  <Words>295</Words>
  <Characters>2043</Characters>
  <Application>Microsoft Office Word</Application>
  <DocSecurity>4</DocSecurity>
  <Lines>17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szajbelyb</dc:creator>
  <cp:lastModifiedBy>Vigh Emese</cp:lastModifiedBy>
  <cp:revision>2</cp:revision>
  <cp:lastPrinted>2017-04-24T14:10:00Z</cp:lastPrinted>
  <dcterms:created xsi:type="dcterms:W3CDTF">2022-11-08T13:49:00Z</dcterms:created>
  <dcterms:modified xsi:type="dcterms:W3CDTF">2022-11-08T13:49:00Z</dcterms:modified>
</cp:coreProperties>
</file>