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46B06" w14:textId="77777777" w:rsidR="00A056D5" w:rsidRDefault="0062648B" w:rsidP="0019068B">
      <w:pPr>
        <w:pStyle w:val="Cmsor0"/>
      </w:pPr>
      <w:r>
        <w:t xml:space="preserve">Készlet </w:t>
      </w:r>
      <w:r w:rsidR="000D0CE2">
        <w:t>alapozó képzés</w:t>
      </w:r>
      <w:r>
        <w:br/>
        <w:t>(2 nap)</w:t>
      </w:r>
      <w:r>
        <w:br/>
      </w:r>
      <w:r w:rsidR="00257274">
        <w:t>oktatási tematika</w:t>
      </w:r>
    </w:p>
    <w:p w14:paraId="15EAABFC" w14:textId="77777777" w:rsidR="00CA4995" w:rsidRDefault="00CA4995" w:rsidP="0019068B">
      <w:pPr>
        <w:sectPr w:rsidR="00CA4995" w:rsidSect="008E161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899" w:h="16838" w:code="9"/>
          <w:pgMar w:top="720" w:right="720" w:bottom="1843" w:left="720" w:header="709" w:footer="709" w:gutter="0"/>
          <w:cols w:space="708"/>
          <w:titlePg/>
          <w:docGrid w:linePitch="360"/>
        </w:sectPr>
      </w:pPr>
    </w:p>
    <w:p w14:paraId="62EE71C2" w14:textId="6BFD2AC1" w:rsidR="004C09DE" w:rsidRDefault="004C09DE">
      <w:pPr>
        <w:spacing w:before="960"/>
        <w:ind w:left="425"/>
      </w:pPr>
      <w:bookmarkStart w:id="0" w:name="_GoBack"/>
      <w:bookmarkEnd w:id="0"/>
    </w:p>
    <w:tbl>
      <w:tblPr>
        <w:tblW w:w="90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70" w:type="dxa"/>
          <w:bottom w:w="57" w:type="dxa"/>
          <w:right w:w="70" w:type="dxa"/>
        </w:tblCellMar>
        <w:tblLook w:val="04A0" w:firstRow="1" w:lastRow="0" w:firstColumn="1" w:lastColumn="0" w:noHBand="0" w:noVBand="1"/>
      </w:tblPr>
      <w:tblGrid>
        <w:gridCol w:w="1175"/>
        <w:gridCol w:w="1402"/>
        <w:gridCol w:w="6503"/>
      </w:tblGrid>
      <w:tr w:rsidR="006A50F9" w:rsidRPr="00B514FE" w14:paraId="15D79A68" w14:textId="77777777" w:rsidTr="00024016">
        <w:trPr>
          <w:cantSplit/>
          <w:trHeight w:val="525"/>
          <w:tblHeader/>
        </w:trPr>
        <w:tc>
          <w:tcPr>
            <w:tcW w:w="1175" w:type="dxa"/>
            <w:tcBorders>
              <w:bottom w:val="single" w:sz="4" w:space="0" w:color="auto"/>
            </w:tcBorders>
            <w:shd w:val="clear" w:color="000000" w:fill="C0C0C0"/>
            <w:vAlign w:val="center"/>
            <w:hideMark/>
          </w:tcPr>
          <w:p w14:paraId="708F0839" w14:textId="77777777" w:rsidR="006A50F9" w:rsidRPr="00D46ABF" w:rsidRDefault="006A50F9" w:rsidP="006A50F9">
            <w:pPr>
              <w:pStyle w:val="tablacim"/>
            </w:pPr>
            <w:r w:rsidRPr="00D46ABF">
              <w:t>Oktatási nap</w:t>
            </w:r>
          </w:p>
        </w:tc>
        <w:tc>
          <w:tcPr>
            <w:tcW w:w="1402" w:type="dxa"/>
            <w:shd w:val="clear" w:color="000000" w:fill="C0C0C0"/>
            <w:vAlign w:val="center"/>
            <w:hideMark/>
          </w:tcPr>
          <w:p w14:paraId="3A3B705D" w14:textId="77777777" w:rsidR="006A50F9" w:rsidRPr="00D46ABF" w:rsidRDefault="006A50F9" w:rsidP="006A50F9">
            <w:pPr>
              <w:pStyle w:val="tablacim"/>
            </w:pPr>
            <w:r w:rsidRPr="00D46ABF">
              <w:t>Időtartam (tanóra)</w:t>
            </w:r>
          </w:p>
        </w:tc>
        <w:tc>
          <w:tcPr>
            <w:tcW w:w="6503" w:type="dxa"/>
            <w:shd w:val="clear" w:color="000000" w:fill="C0C0C0"/>
            <w:vAlign w:val="center"/>
            <w:hideMark/>
          </w:tcPr>
          <w:p w14:paraId="15526ACB" w14:textId="77777777" w:rsidR="006A50F9" w:rsidRPr="00D46ABF" w:rsidRDefault="006A50F9" w:rsidP="006A50F9">
            <w:pPr>
              <w:pStyle w:val="tablacim"/>
            </w:pPr>
            <w:r w:rsidRPr="00D46ABF">
              <w:t>Oktatás témája</w:t>
            </w:r>
          </w:p>
        </w:tc>
      </w:tr>
      <w:tr w:rsidR="006A50F9" w:rsidRPr="00B514FE" w14:paraId="2D854631" w14:textId="77777777" w:rsidTr="0099012C">
        <w:trPr>
          <w:cantSplit/>
          <w:trHeight w:val="1409"/>
          <w:tblHeader/>
        </w:trPr>
        <w:tc>
          <w:tcPr>
            <w:tcW w:w="1175" w:type="dxa"/>
            <w:vMerge w:val="restart"/>
            <w:shd w:val="clear" w:color="auto" w:fill="auto"/>
            <w:vAlign w:val="center"/>
            <w:hideMark/>
          </w:tcPr>
          <w:p w14:paraId="0B4B4527" w14:textId="77777777" w:rsidR="006A50F9" w:rsidRPr="009A729B" w:rsidRDefault="006A50F9" w:rsidP="006A50F9">
            <w:pPr>
              <w:pStyle w:val="tablanap"/>
            </w:pPr>
            <w:r w:rsidRPr="009A729B">
              <w:t>1. nap</w:t>
            </w:r>
          </w:p>
        </w:tc>
        <w:tc>
          <w:tcPr>
            <w:tcW w:w="1402" w:type="dxa"/>
            <w:shd w:val="clear" w:color="auto" w:fill="auto"/>
            <w:vAlign w:val="center"/>
            <w:hideMark/>
          </w:tcPr>
          <w:p w14:paraId="61A89393" w14:textId="77777777" w:rsidR="006A50F9" w:rsidRPr="009A729B" w:rsidRDefault="006A50F9" w:rsidP="006A50F9">
            <w:pPr>
              <w:pStyle w:val="tablatanora"/>
            </w:pPr>
            <w:r w:rsidRPr="009A729B">
              <w:t>2,0</w:t>
            </w:r>
          </w:p>
        </w:tc>
        <w:tc>
          <w:tcPr>
            <w:tcW w:w="6503" w:type="dxa"/>
            <w:shd w:val="clear" w:color="auto" w:fill="auto"/>
            <w:hideMark/>
          </w:tcPr>
          <w:p w14:paraId="1B326744" w14:textId="77777777" w:rsidR="006A50F9" w:rsidRPr="009A729B" w:rsidRDefault="006A50F9" w:rsidP="006A50F9">
            <w:pPr>
              <w:pStyle w:val="tablatorzs"/>
            </w:pPr>
            <w:r w:rsidRPr="009A729B">
              <w:t>Készlet modulok szerepe, elhelyezkedése a Forrásban,</w:t>
            </w:r>
          </w:p>
          <w:p w14:paraId="77B04EA7" w14:textId="77777777" w:rsidR="006A50F9" w:rsidRPr="009A729B" w:rsidRDefault="006A50F9" w:rsidP="006A50F9">
            <w:pPr>
              <w:pStyle w:val="tablafels"/>
            </w:pPr>
            <w:r w:rsidRPr="009A729B">
              <w:t>Készlet modulok logikai felépítése</w:t>
            </w:r>
          </w:p>
          <w:p w14:paraId="41C64A4A" w14:textId="77777777" w:rsidR="006A50F9" w:rsidRPr="009A729B" w:rsidRDefault="00551359" w:rsidP="00AA65BF">
            <w:pPr>
              <w:pStyle w:val="tablafels"/>
              <w:numPr>
                <w:ilvl w:val="1"/>
                <w:numId w:val="12"/>
              </w:numPr>
            </w:pPr>
            <w:r>
              <w:t>Készletnyilvántartás modul</w:t>
            </w:r>
          </w:p>
          <w:p w14:paraId="6F1CC8D4" w14:textId="77777777" w:rsidR="006A50F9" w:rsidRPr="009A729B" w:rsidRDefault="006A50F9" w:rsidP="00AA65BF">
            <w:pPr>
              <w:pStyle w:val="tablafels"/>
              <w:numPr>
                <w:ilvl w:val="1"/>
                <w:numId w:val="12"/>
              </w:numPr>
            </w:pPr>
            <w:r w:rsidRPr="009A729B">
              <w:t>Készletkönyvelési modul</w:t>
            </w:r>
          </w:p>
          <w:p w14:paraId="3E5165F3" w14:textId="77777777" w:rsidR="006A50F9" w:rsidRPr="009A729B" w:rsidRDefault="006A50F9" w:rsidP="006A50F9">
            <w:pPr>
              <w:pStyle w:val="tablafels"/>
            </w:pPr>
            <w:r w:rsidRPr="009A729B">
              <w:t>Forrás általános kezelői ismeretek</w:t>
            </w:r>
          </w:p>
          <w:p w14:paraId="53C0FBB6" w14:textId="77777777" w:rsidR="006A50F9" w:rsidRPr="006A50F9" w:rsidRDefault="006A50F9" w:rsidP="006A50F9">
            <w:pPr>
              <w:pStyle w:val="tablafels"/>
            </w:pPr>
            <w:r w:rsidRPr="009A729B">
              <w:t>Készlet modul speciális törzseinek ismertetése funkció és karbantartás szempontjából</w:t>
            </w:r>
          </w:p>
        </w:tc>
      </w:tr>
      <w:tr w:rsidR="006A50F9" w:rsidRPr="00B514FE" w14:paraId="063239F7" w14:textId="77777777" w:rsidTr="0099012C">
        <w:trPr>
          <w:cantSplit/>
          <w:trHeight w:val="701"/>
          <w:tblHeader/>
        </w:trPr>
        <w:tc>
          <w:tcPr>
            <w:tcW w:w="1175" w:type="dxa"/>
            <w:vMerge/>
            <w:hideMark/>
          </w:tcPr>
          <w:p w14:paraId="6CE28DCE" w14:textId="77777777" w:rsidR="006A50F9" w:rsidRPr="00D46ABF" w:rsidRDefault="006A50F9" w:rsidP="00024016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02" w:type="dxa"/>
            <w:shd w:val="clear" w:color="auto" w:fill="auto"/>
            <w:vAlign w:val="center"/>
            <w:hideMark/>
          </w:tcPr>
          <w:p w14:paraId="4A670707" w14:textId="77777777" w:rsidR="006A50F9" w:rsidRPr="009A729B" w:rsidRDefault="006A50F9" w:rsidP="00DF3202">
            <w:pPr>
              <w:pStyle w:val="tablatanora"/>
            </w:pPr>
            <w:r w:rsidRPr="009A729B">
              <w:t>2,</w:t>
            </w:r>
            <w:r w:rsidR="00DF3202">
              <w:t>5</w:t>
            </w:r>
          </w:p>
        </w:tc>
        <w:tc>
          <w:tcPr>
            <w:tcW w:w="6503" w:type="dxa"/>
            <w:shd w:val="clear" w:color="auto" w:fill="auto"/>
            <w:hideMark/>
          </w:tcPr>
          <w:p w14:paraId="6D8586A9" w14:textId="77777777" w:rsidR="006A50F9" w:rsidRPr="009A729B" w:rsidRDefault="006A50F9" w:rsidP="006A50F9">
            <w:pPr>
              <w:pStyle w:val="tablafels"/>
            </w:pPr>
            <w:r w:rsidRPr="009A729B">
              <w:t>Raktári növekedések rögzítése (Készletnyilvántartás modul)</w:t>
            </w:r>
          </w:p>
          <w:p w14:paraId="368BE98C" w14:textId="77777777" w:rsidR="006A50F9" w:rsidRPr="009A729B" w:rsidRDefault="006A50F9" w:rsidP="006A50F9">
            <w:pPr>
              <w:pStyle w:val="tablafels"/>
              <w:numPr>
                <w:ilvl w:val="1"/>
                <w:numId w:val="12"/>
              </w:numPr>
            </w:pPr>
            <w:r w:rsidRPr="009A729B">
              <w:t>Vásárlás</w:t>
            </w:r>
          </w:p>
          <w:p w14:paraId="308B65EB" w14:textId="77777777" w:rsidR="006A50F9" w:rsidRPr="009A729B" w:rsidRDefault="002D5CB1" w:rsidP="006A50F9">
            <w:pPr>
              <w:pStyle w:val="tablafels"/>
              <w:numPr>
                <w:ilvl w:val="1"/>
                <w:numId w:val="12"/>
              </w:numPr>
            </w:pPr>
            <w:r>
              <w:t>Készlet átvétele államháztartáson belül</w:t>
            </w:r>
          </w:p>
          <w:p w14:paraId="6ED1BBD7" w14:textId="77777777" w:rsidR="006A50F9" w:rsidRPr="009A729B" w:rsidRDefault="006A50F9" w:rsidP="006A50F9">
            <w:pPr>
              <w:pStyle w:val="tablafels"/>
            </w:pPr>
            <w:r w:rsidRPr="009A729B">
              <w:t>Raktári csökkenések rögzítése (Készletnyilvántartás modul)</w:t>
            </w:r>
          </w:p>
          <w:p w14:paraId="7F200E47" w14:textId="77777777" w:rsidR="006A50F9" w:rsidRPr="009A729B" w:rsidRDefault="006A50F9" w:rsidP="006A50F9">
            <w:pPr>
              <w:pStyle w:val="tablafels"/>
              <w:numPr>
                <w:ilvl w:val="1"/>
                <w:numId w:val="12"/>
              </w:numPr>
            </w:pPr>
            <w:r w:rsidRPr="009A729B">
              <w:t>Felhasználás</w:t>
            </w:r>
          </w:p>
          <w:p w14:paraId="0BD0BEA5" w14:textId="77777777" w:rsidR="006A50F9" w:rsidRPr="009A729B" w:rsidRDefault="002D5CB1" w:rsidP="006A50F9">
            <w:pPr>
              <w:pStyle w:val="tablafels"/>
              <w:numPr>
                <w:ilvl w:val="1"/>
                <w:numId w:val="12"/>
              </w:numPr>
            </w:pPr>
            <w:r>
              <w:t>Készlet átadás államháztartáson belül</w:t>
            </w:r>
          </w:p>
          <w:p w14:paraId="622E755D" w14:textId="77777777" w:rsidR="006A50F9" w:rsidRPr="009A729B" w:rsidRDefault="006A50F9" w:rsidP="006A50F9">
            <w:pPr>
              <w:pStyle w:val="tablafels"/>
              <w:numPr>
                <w:ilvl w:val="1"/>
                <w:numId w:val="12"/>
              </w:numPr>
            </w:pPr>
            <w:r w:rsidRPr="009A729B">
              <w:t>Selejtezés</w:t>
            </w:r>
          </w:p>
          <w:p w14:paraId="2B595E2F" w14:textId="77777777" w:rsidR="006A50F9" w:rsidRDefault="006A50F9" w:rsidP="006A50F9">
            <w:pPr>
              <w:pStyle w:val="tablafels"/>
            </w:pPr>
            <w:r w:rsidRPr="009A729B">
              <w:t>Raktári áttárolások rögzítése</w:t>
            </w:r>
          </w:p>
          <w:p w14:paraId="1E7EEC0C" w14:textId="77777777" w:rsidR="006A50F9" w:rsidRPr="006A50F9" w:rsidRDefault="00865C8D" w:rsidP="00865C8D">
            <w:pPr>
              <w:pStyle w:val="tablafels"/>
              <w:numPr>
                <w:ilvl w:val="1"/>
                <w:numId w:val="12"/>
              </w:numPr>
            </w:pPr>
            <w:r>
              <w:t>Raktárak közötti áttárolások rögzítése</w:t>
            </w:r>
          </w:p>
        </w:tc>
      </w:tr>
      <w:tr w:rsidR="006A50F9" w:rsidRPr="00B514FE" w14:paraId="6D45F975" w14:textId="77777777" w:rsidTr="0099012C">
        <w:trPr>
          <w:cantSplit/>
          <w:trHeight w:val="701"/>
          <w:tblHeader/>
        </w:trPr>
        <w:tc>
          <w:tcPr>
            <w:tcW w:w="1175" w:type="dxa"/>
            <w:vMerge/>
            <w:hideMark/>
          </w:tcPr>
          <w:p w14:paraId="4FE675A6" w14:textId="77777777" w:rsidR="006A50F9" w:rsidRPr="00D46ABF" w:rsidRDefault="006A50F9" w:rsidP="00024016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02" w:type="dxa"/>
            <w:shd w:val="clear" w:color="auto" w:fill="auto"/>
            <w:vAlign w:val="center"/>
            <w:hideMark/>
          </w:tcPr>
          <w:p w14:paraId="573C2EA1" w14:textId="77777777" w:rsidR="006A50F9" w:rsidRPr="009A729B" w:rsidRDefault="006A50F9" w:rsidP="00DF3202">
            <w:pPr>
              <w:pStyle w:val="tablatanora"/>
            </w:pPr>
            <w:r w:rsidRPr="009A729B">
              <w:t>2,</w:t>
            </w:r>
            <w:r w:rsidR="00DF3202">
              <w:t>5</w:t>
            </w:r>
          </w:p>
        </w:tc>
        <w:tc>
          <w:tcPr>
            <w:tcW w:w="6503" w:type="dxa"/>
            <w:shd w:val="clear" w:color="auto" w:fill="auto"/>
            <w:hideMark/>
          </w:tcPr>
          <w:p w14:paraId="3AD5C1B6" w14:textId="77777777" w:rsidR="006A50F9" w:rsidRPr="009A729B" w:rsidRDefault="006A50F9" w:rsidP="002A35CC">
            <w:pPr>
              <w:pStyle w:val="tablafels"/>
            </w:pPr>
            <w:r w:rsidRPr="009A729B">
              <w:t>Leltározás folyamata</w:t>
            </w:r>
          </w:p>
          <w:p w14:paraId="35753A2F" w14:textId="77777777" w:rsidR="006A50F9" w:rsidRPr="002A35CC" w:rsidRDefault="006A50F9" w:rsidP="002A35CC">
            <w:pPr>
              <w:pStyle w:val="tablafels"/>
            </w:pPr>
            <w:r w:rsidRPr="009A729B">
              <w:t>Általános lekérdező használata a készlet modul vonatkozásában.</w:t>
            </w:r>
          </w:p>
        </w:tc>
      </w:tr>
    </w:tbl>
    <w:p w14:paraId="307FFC49" w14:textId="77777777" w:rsidR="006A50F9" w:rsidRPr="00B514FE" w:rsidRDefault="006A50F9" w:rsidP="006A50F9">
      <w:pPr>
        <w:rPr>
          <w:rFonts w:cs="Arial"/>
          <w:sz w:val="18"/>
          <w:szCs w:val="18"/>
        </w:rPr>
      </w:pPr>
    </w:p>
    <w:tbl>
      <w:tblPr>
        <w:tblW w:w="870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5"/>
        <w:gridCol w:w="960"/>
        <w:gridCol w:w="1781"/>
        <w:gridCol w:w="2576"/>
      </w:tblGrid>
      <w:tr w:rsidR="004F45BD" w:rsidRPr="00B514FE" w14:paraId="4EF49BFC" w14:textId="77777777" w:rsidTr="004F45BD">
        <w:trPr>
          <w:trHeight w:val="315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38FE3CE2" w14:textId="77777777" w:rsidR="004F45BD" w:rsidRDefault="004F45BD" w:rsidP="004F45BD">
            <w:pPr>
              <w:pStyle w:val="Listaszerbekezds"/>
              <w:spacing w:afterLines="100" w:after="240"/>
              <w:ind w:left="0"/>
              <w:rPr>
                <w:rFonts w:cs="Arial"/>
                <w:b/>
                <w:color w:val="000000"/>
                <w:sz w:val="18"/>
                <w:szCs w:val="18"/>
              </w:rPr>
            </w:pPr>
            <w:r w:rsidRPr="00DF5691">
              <w:rPr>
                <w:rFonts w:cs="Arial"/>
                <w:b/>
                <w:color w:val="000000"/>
                <w:sz w:val="18"/>
                <w:szCs w:val="18"/>
              </w:rPr>
              <w:t>1. nap</w:t>
            </w:r>
          </w:p>
          <w:p w14:paraId="0C728511" w14:textId="77777777" w:rsidR="004F45BD" w:rsidRPr="00B514FE" w:rsidRDefault="004F45BD" w:rsidP="004F45BD">
            <w:pPr>
              <w:pStyle w:val="Listaszerbekezds"/>
              <w:ind w:left="305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7A449" w14:textId="77777777" w:rsidR="004F45BD" w:rsidRPr="00B514FE" w:rsidRDefault="004F45BD" w:rsidP="004F45BD">
            <w:pPr>
              <w:spacing w:before="240"/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9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64675" w14:textId="77777777" w:rsidR="004F45BD" w:rsidRPr="00B514FE" w:rsidRDefault="004F45BD" w:rsidP="004F45BD">
            <w:pPr>
              <w:spacing w:before="240"/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2576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4899CA59" w14:textId="77777777" w:rsidR="004F45BD" w:rsidRPr="00B514FE" w:rsidRDefault="004F45BD" w:rsidP="004F45BD">
            <w:pPr>
              <w:spacing w:before="240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4F45BD" w:rsidRPr="00B514FE" w14:paraId="235BD47C" w14:textId="77777777" w:rsidTr="004F45BD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191102B8" w14:textId="77777777" w:rsidR="004F45BD" w:rsidRPr="00B514FE" w:rsidRDefault="004F45BD" w:rsidP="004F45BD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1FD19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78106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C9D8DF5" w14:textId="77777777" w:rsidR="004F45BD" w:rsidRPr="00B514FE" w:rsidRDefault="004F45BD" w:rsidP="004F45BD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Szünet</w:t>
            </w:r>
          </w:p>
        </w:tc>
      </w:tr>
      <w:tr w:rsidR="004F45BD" w:rsidRPr="00B514FE" w14:paraId="33198EB0" w14:textId="77777777" w:rsidTr="004F45BD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14F362C7" w14:textId="77777777" w:rsidR="004F45BD" w:rsidRPr="00B514FE" w:rsidRDefault="004F45BD" w:rsidP="004F45BD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13BF1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5699D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00B17671" w14:textId="77777777" w:rsidR="004F45BD" w:rsidRPr="00B514FE" w:rsidRDefault="004F45BD" w:rsidP="004F45BD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4F45BD" w:rsidRPr="00B514FE" w14:paraId="6E01C75F" w14:textId="77777777" w:rsidTr="004F45BD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7683D445" w14:textId="77777777" w:rsidR="004F45BD" w:rsidRPr="00B514FE" w:rsidRDefault="004F45BD" w:rsidP="004F45BD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35AB5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BA8BE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B357CCF" w14:textId="77777777" w:rsidR="004F45BD" w:rsidRPr="00B514FE" w:rsidRDefault="004F45BD" w:rsidP="004F45BD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Ebédszünet</w:t>
            </w:r>
          </w:p>
        </w:tc>
      </w:tr>
      <w:tr w:rsidR="004F45BD" w:rsidRPr="00B514FE" w14:paraId="50FE1E34" w14:textId="77777777" w:rsidTr="004F45BD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554A6DDD" w14:textId="77777777" w:rsidR="004F45BD" w:rsidRPr="00B514FE" w:rsidRDefault="004F45BD" w:rsidP="004F45BD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595EC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54206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5329801" w14:textId="77777777" w:rsidR="004F45BD" w:rsidRPr="00B514FE" w:rsidRDefault="004F45BD" w:rsidP="004F45BD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4F45BD" w:rsidRPr="00B514FE" w14:paraId="4EB77C9C" w14:textId="77777777" w:rsidTr="004F45BD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3FD98170" w14:textId="77777777" w:rsidR="004F45BD" w:rsidRPr="00B514FE" w:rsidRDefault="004F45BD" w:rsidP="004F45BD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789A5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83E41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0CF9301D" w14:textId="77777777" w:rsidR="004F45BD" w:rsidRPr="00B514FE" w:rsidRDefault="004F45BD" w:rsidP="004F45BD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Szünet</w:t>
            </w:r>
          </w:p>
        </w:tc>
      </w:tr>
      <w:tr w:rsidR="004F45BD" w:rsidRPr="00B514FE" w14:paraId="3ACE78ED" w14:textId="77777777" w:rsidTr="004F45BD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70344FB9" w14:textId="77777777" w:rsidR="004F45BD" w:rsidRPr="00B514FE" w:rsidRDefault="004F45BD" w:rsidP="004F45BD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E3715B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17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80815B" w14:textId="77777777" w:rsidR="004F45BD" w:rsidRPr="00B514FE" w:rsidRDefault="004F45BD" w:rsidP="004F45BD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5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2576" w:type="dxa"/>
            <w:tcBorders>
              <w:top w:val="nil"/>
              <w:left w:val="nil"/>
            </w:tcBorders>
            <w:shd w:val="clear" w:color="auto" w:fill="auto"/>
            <w:vAlign w:val="bottom"/>
          </w:tcPr>
          <w:p w14:paraId="35EF5CF8" w14:textId="77777777" w:rsidR="004F45BD" w:rsidRPr="00B514FE" w:rsidRDefault="004F45BD" w:rsidP="004F45BD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s</w:t>
            </w:r>
          </w:p>
        </w:tc>
      </w:tr>
    </w:tbl>
    <w:p w14:paraId="1E01E5FB" w14:textId="77777777" w:rsidR="0082440F" w:rsidRDefault="0082440F">
      <w:pPr>
        <w:spacing w:before="960"/>
        <w:ind w:left="425"/>
        <w:rPr>
          <w:caps/>
        </w:rPr>
      </w:pPr>
      <w:r>
        <w:br w:type="page"/>
      </w:r>
    </w:p>
    <w:tbl>
      <w:tblPr>
        <w:tblW w:w="90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70" w:type="dxa"/>
          <w:bottom w:w="57" w:type="dxa"/>
          <w:right w:w="70" w:type="dxa"/>
        </w:tblCellMar>
        <w:tblLook w:val="04A0" w:firstRow="1" w:lastRow="0" w:firstColumn="1" w:lastColumn="0" w:noHBand="0" w:noVBand="1"/>
      </w:tblPr>
      <w:tblGrid>
        <w:gridCol w:w="987"/>
        <w:gridCol w:w="1173"/>
        <w:gridCol w:w="6920"/>
      </w:tblGrid>
      <w:tr w:rsidR="0082440F" w:rsidRPr="00B514FE" w14:paraId="1C0E760B" w14:textId="77777777" w:rsidTr="00EA5DFC">
        <w:trPr>
          <w:cantSplit/>
          <w:trHeight w:val="525"/>
          <w:tblHeader/>
        </w:trPr>
        <w:tc>
          <w:tcPr>
            <w:tcW w:w="987" w:type="dxa"/>
            <w:tcBorders>
              <w:bottom w:val="single" w:sz="4" w:space="0" w:color="auto"/>
            </w:tcBorders>
            <w:shd w:val="clear" w:color="000000" w:fill="C0C0C0"/>
            <w:vAlign w:val="center"/>
            <w:hideMark/>
          </w:tcPr>
          <w:p w14:paraId="49E08568" w14:textId="77777777" w:rsidR="0082440F" w:rsidRPr="00B514FE" w:rsidRDefault="0082440F" w:rsidP="0082440F">
            <w:pPr>
              <w:pStyle w:val="tablacim"/>
            </w:pPr>
            <w:r>
              <w:lastRenderedPageBreak/>
              <w:br w:type="page"/>
            </w:r>
            <w:r w:rsidRPr="00B514FE">
              <w:t>Oktatási nap</w:t>
            </w:r>
          </w:p>
        </w:tc>
        <w:tc>
          <w:tcPr>
            <w:tcW w:w="1173" w:type="dxa"/>
            <w:shd w:val="clear" w:color="000000" w:fill="C0C0C0"/>
            <w:vAlign w:val="center"/>
            <w:hideMark/>
          </w:tcPr>
          <w:p w14:paraId="456ABB9A" w14:textId="77777777" w:rsidR="0082440F" w:rsidRPr="00B514FE" w:rsidRDefault="0082440F" w:rsidP="0082440F">
            <w:pPr>
              <w:pStyle w:val="tablacim"/>
            </w:pPr>
            <w:r w:rsidRPr="00B514FE">
              <w:t>Időtartam (tanóra)</w:t>
            </w:r>
          </w:p>
        </w:tc>
        <w:tc>
          <w:tcPr>
            <w:tcW w:w="6920" w:type="dxa"/>
            <w:shd w:val="clear" w:color="000000" w:fill="C0C0C0"/>
            <w:vAlign w:val="center"/>
            <w:hideMark/>
          </w:tcPr>
          <w:p w14:paraId="2AABCE1A" w14:textId="77777777" w:rsidR="0082440F" w:rsidRPr="00B514FE" w:rsidRDefault="0082440F" w:rsidP="0082440F">
            <w:pPr>
              <w:pStyle w:val="tablacim"/>
            </w:pPr>
            <w:r w:rsidRPr="00B514FE">
              <w:t>Oktatás témája</w:t>
            </w:r>
          </w:p>
        </w:tc>
      </w:tr>
      <w:tr w:rsidR="0082440F" w:rsidRPr="00B514FE" w14:paraId="2FBEA195" w14:textId="77777777" w:rsidTr="00EA5DFC">
        <w:trPr>
          <w:cantSplit/>
          <w:trHeight w:val="69"/>
          <w:tblHeader/>
        </w:trPr>
        <w:tc>
          <w:tcPr>
            <w:tcW w:w="987" w:type="dxa"/>
            <w:vMerge w:val="restart"/>
            <w:vAlign w:val="center"/>
            <w:hideMark/>
          </w:tcPr>
          <w:p w14:paraId="71D3391E" w14:textId="77777777" w:rsidR="0082440F" w:rsidRPr="00537CF5" w:rsidRDefault="0082440F" w:rsidP="0082440F">
            <w:pPr>
              <w:pStyle w:val="tablanap"/>
            </w:pPr>
            <w:r>
              <w:t>2</w:t>
            </w:r>
            <w:r w:rsidRPr="0027758D">
              <w:t>. nap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432BC8" w14:textId="77777777" w:rsidR="0082440F" w:rsidRPr="009A729B" w:rsidRDefault="0082440F" w:rsidP="0082440F">
            <w:pPr>
              <w:pStyle w:val="tabltanraszm"/>
            </w:pPr>
            <w:r w:rsidRPr="009A729B">
              <w:t>3,0</w:t>
            </w:r>
          </w:p>
        </w:tc>
        <w:tc>
          <w:tcPr>
            <w:tcW w:w="692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EF38979" w14:textId="77777777" w:rsidR="0082440F" w:rsidRPr="009A729B" w:rsidRDefault="0082440F" w:rsidP="0082440F">
            <w:pPr>
              <w:pStyle w:val="tablafels"/>
            </w:pPr>
            <w:r w:rsidRPr="009A729B">
              <w:t>Időszaki zárás folyamata, feltétele rendszere</w:t>
            </w:r>
          </w:p>
          <w:p w14:paraId="3FEDBD6D" w14:textId="77777777" w:rsidR="0082440F" w:rsidRPr="009A729B" w:rsidRDefault="0082440F" w:rsidP="0082440F">
            <w:pPr>
              <w:pStyle w:val="tablafels"/>
              <w:numPr>
                <w:ilvl w:val="1"/>
                <w:numId w:val="14"/>
              </w:numPr>
            </w:pPr>
            <w:r w:rsidRPr="009A729B">
              <w:t>Zárási feltételek vizsgálata, előkészítése</w:t>
            </w:r>
          </w:p>
          <w:p w14:paraId="1E88C99A" w14:textId="77777777" w:rsidR="0082440F" w:rsidRPr="009A729B" w:rsidRDefault="0082440F" w:rsidP="0082440F">
            <w:pPr>
              <w:pStyle w:val="tablafels"/>
              <w:numPr>
                <w:ilvl w:val="1"/>
                <w:numId w:val="14"/>
              </w:numPr>
            </w:pPr>
            <w:r w:rsidRPr="009A729B">
              <w:t>Felhasználások árazása</w:t>
            </w:r>
          </w:p>
          <w:p w14:paraId="00AAEBF8" w14:textId="77777777" w:rsidR="0082440F" w:rsidRPr="009A729B" w:rsidRDefault="0082440F" w:rsidP="0082440F">
            <w:pPr>
              <w:pStyle w:val="tablafels"/>
              <w:numPr>
                <w:ilvl w:val="1"/>
                <w:numId w:val="14"/>
              </w:numPr>
            </w:pPr>
            <w:r w:rsidRPr="009A729B">
              <w:t>Árazatlan felhasználások vizsgálata</w:t>
            </w:r>
          </w:p>
          <w:p w14:paraId="382B4676" w14:textId="77777777" w:rsidR="0082440F" w:rsidRPr="009A729B" w:rsidRDefault="0082440F" w:rsidP="0082440F">
            <w:pPr>
              <w:pStyle w:val="tablafels"/>
              <w:numPr>
                <w:ilvl w:val="1"/>
                <w:numId w:val="14"/>
              </w:numPr>
            </w:pPr>
            <w:r w:rsidRPr="009A729B">
              <w:t>Kontírozás</w:t>
            </w:r>
          </w:p>
          <w:p w14:paraId="6F3AEDA3" w14:textId="77777777" w:rsidR="0082440F" w:rsidRPr="009A729B" w:rsidRDefault="0082440F" w:rsidP="0082440F">
            <w:pPr>
              <w:pStyle w:val="tablafels"/>
              <w:numPr>
                <w:ilvl w:val="1"/>
                <w:numId w:val="14"/>
              </w:numPr>
            </w:pPr>
            <w:r w:rsidRPr="009A729B">
              <w:t>Főkönyvi feladás</w:t>
            </w:r>
          </w:p>
          <w:p w14:paraId="42BB8A8A" w14:textId="77777777" w:rsidR="0082440F" w:rsidRPr="0082440F" w:rsidRDefault="0082440F" w:rsidP="0082440F">
            <w:pPr>
              <w:pStyle w:val="tablafels"/>
              <w:numPr>
                <w:ilvl w:val="1"/>
                <w:numId w:val="14"/>
              </w:numPr>
              <w:rPr>
                <w:rFonts w:cstheme="minorHAnsi"/>
                <w:color w:val="auto"/>
                <w:sz w:val="22"/>
                <w:szCs w:val="22"/>
              </w:rPr>
            </w:pPr>
            <w:r w:rsidRPr="009A729B">
              <w:t>Analitika – szintetika egyeztetőségi lehetőségek</w:t>
            </w:r>
          </w:p>
        </w:tc>
      </w:tr>
      <w:tr w:rsidR="0082440F" w:rsidRPr="00B514FE" w14:paraId="2932E701" w14:textId="77777777" w:rsidTr="00EA5DFC">
        <w:trPr>
          <w:cantSplit/>
          <w:trHeight w:val="69"/>
          <w:tblHeader/>
        </w:trPr>
        <w:tc>
          <w:tcPr>
            <w:tcW w:w="987" w:type="dxa"/>
            <w:vMerge/>
            <w:vAlign w:val="bottom"/>
          </w:tcPr>
          <w:p w14:paraId="3F49959D" w14:textId="77777777" w:rsidR="0082440F" w:rsidRPr="0027758D" w:rsidRDefault="0082440F" w:rsidP="00024016">
            <w:pPr>
              <w:pStyle w:val="tabltanraszm"/>
              <w:rPr>
                <w:b/>
              </w:rPr>
            </w:pP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FD82A1" w14:textId="77777777" w:rsidR="0082440F" w:rsidRPr="009A729B" w:rsidRDefault="000B6A92" w:rsidP="0082440F">
            <w:pPr>
              <w:pStyle w:val="tabltanraszm"/>
            </w:pPr>
            <w:r>
              <w:t>2</w:t>
            </w:r>
            <w:r w:rsidR="0082440F" w:rsidRPr="009A729B">
              <w:t>,0</w:t>
            </w:r>
          </w:p>
        </w:tc>
        <w:tc>
          <w:tcPr>
            <w:tcW w:w="6920" w:type="dxa"/>
            <w:tcBorders>
              <w:bottom w:val="single" w:sz="4" w:space="0" w:color="auto"/>
            </w:tcBorders>
            <w:shd w:val="clear" w:color="auto" w:fill="auto"/>
          </w:tcPr>
          <w:p w14:paraId="0C88FEC2" w14:textId="77777777" w:rsidR="0082440F" w:rsidRPr="009A729B" w:rsidRDefault="0082440F" w:rsidP="0082440F">
            <w:pPr>
              <w:pStyle w:val="tablafels"/>
            </w:pPr>
            <w:r w:rsidRPr="009A729B">
              <w:t>Javítási lehetőségek</w:t>
            </w:r>
          </w:p>
          <w:p w14:paraId="7EA208A7" w14:textId="77777777" w:rsidR="0082440F" w:rsidRPr="009A729B" w:rsidRDefault="0082440F" w:rsidP="00AA65BF">
            <w:pPr>
              <w:pStyle w:val="tablafels"/>
            </w:pPr>
            <w:r w:rsidRPr="009A729B">
              <w:t>Készlet modul összefoglaló</w:t>
            </w:r>
          </w:p>
        </w:tc>
      </w:tr>
      <w:tr w:rsidR="0082440F" w:rsidRPr="00B514FE" w14:paraId="7706419D" w14:textId="77777777" w:rsidTr="00AA65BF">
        <w:trPr>
          <w:cantSplit/>
          <w:trHeight w:val="69"/>
          <w:tblHeader/>
        </w:trPr>
        <w:tc>
          <w:tcPr>
            <w:tcW w:w="987" w:type="dxa"/>
            <w:vMerge/>
            <w:vAlign w:val="bottom"/>
          </w:tcPr>
          <w:p w14:paraId="20D4E06A" w14:textId="77777777" w:rsidR="0082440F" w:rsidRPr="0027758D" w:rsidRDefault="0082440F" w:rsidP="00024016">
            <w:pPr>
              <w:pStyle w:val="tabltanraszm"/>
              <w:rPr>
                <w:b/>
              </w:rPr>
            </w:pPr>
          </w:p>
        </w:tc>
        <w:tc>
          <w:tcPr>
            <w:tcW w:w="1173" w:type="dxa"/>
            <w:shd w:val="clear" w:color="auto" w:fill="auto"/>
            <w:vAlign w:val="center"/>
          </w:tcPr>
          <w:p w14:paraId="21B20E30" w14:textId="77777777" w:rsidR="0082440F" w:rsidRPr="009A729B" w:rsidRDefault="00DF3202" w:rsidP="0082440F">
            <w:pPr>
              <w:pStyle w:val="tabltanraszm"/>
            </w:pPr>
            <w:r>
              <w:t>1</w:t>
            </w:r>
            <w:r w:rsidR="0082440F" w:rsidRPr="009A729B">
              <w:t>,0</w:t>
            </w:r>
          </w:p>
        </w:tc>
        <w:tc>
          <w:tcPr>
            <w:tcW w:w="6920" w:type="dxa"/>
            <w:shd w:val="clear" w:color="auto" w:fill="auto"/>
          </w:tcPr>
          <w:p w14:paraId="46D70C72" w14:textId="77777777" w:rsidR="0082440F" w:rsidRPr="009A729B" w:rsidRDefault="0082440F" w:rsidP="0082440F">
            <w:pPr>
              <w:pStyle w:val="tablafels"/>
            </w:pPr>
            <w:r w:rsidRPr="009A729B">
              <w:t>ENK modul ismertetése</w:t>
            </w:r>
            <w:r w:rsidR="00DF3202">
              <w:t xml:space="preserve"> (bemutató)</w:t>
            </w:r>
          </w:p>
          <w:p w14:paraId="4305566B" w14:textId="77777777" w:rsidR="00DF3202" w:rsidRDefault="00DF3202" w:rsidP="00AA65BF">
            <w:pPr>
              <w:pStyle w:val="tablafels"/>
              <w:numPr>
                <w:ilvl w:val="1"/>
                <w:numId w:val="14"/>
              </w:numPr>
            </w:pPr>
            <w:r>
              <w:t>Nyilvántartó könyvek létrehozása</w:t>
            </w:r>
          </w:p>
          <w:p w14:paraId="3ED11B04" w14:textId="77777777" w:rsidR="0082440F" w:rsidRPr="009A729B" w:rsidRDefault="0082440F" w:rsidP="00D33923">
            <w:pPr>
              <w:pStyle w:val="tablafels"/>
              <w:numPr>
                <w:ilvl w:val="1"/>
                <w:numId w:val="14"/>
              </w:numPr>
            </w:pPr>
            <w:r w:rsidRPr="009A729B">
              <w:t>Áttárolás ENK modulba</w:t>
            </w:r>
          </w:p>
        </w:tc>
      </w:tr>
      <w:tr w:rsidR="00DF3202" w:rsidRPr="00B514FE" w14:paraId="7A9B727F" w14:textId="77777777" w:rsidTr="00AA65BF">
        <w:trPr>
          <w:cantSplit/>
          <w:trHeight w:val="69"/>
          <w:tblHeader/>
        </w:trPr>
        <w:tc>
          <w:tcPr>
            <w:tcW w:w="987" w:type="dxa"/>
            <w:vAlign w:val="bottom"/>
          </w:tcPr>
          <w:p w14:paraId="46102A15" w14:textId="77777777" w:rsidR="00DF3202" w:rsidRPr="0027758D" w:rsidRDefault="00DF3202" w:rsidP="00024016">
            <w:pPr>
              <w:pStyle w:val="tabltanraszm"/>
              <w:rPr>
                <w:b/>
              </w:rPr>
            </w:pPr>
          </w:p>
        </w:tc>
        <w:tc>
          <w:tcPr>
            <w:tcW w:w="1173" w:type="dxa"/>
            <w:shd w:val="clear" w:color="auto" w:fill="auto"/>
            <w:vAlign w:val="center"/>
          </w:tcPr>
          <w:p w14:paraId="752B3FD1" w14:textId="77777777" w:rsidR="00DF3202" w:rsidRPr="009A729B" w:rsidDel="00DF3202" w:rsidRDefault="00DF3202" w:rsidP="0082440F">
            <w:pPr>
              <w:pStyle w:val="tabltanraszm"/>
            </w:pPr>
            <w:r>
              <w:t>1,0</w:t>
            </w:r>
          </w:p>
        </w:tc>
        <w:tc>
          <w:tcPr>
            <w:tcW w:w="6920" w:type="dxa"/>
            <w:shd w:val="clear" w:color="auto" w:fill="auto"/>
          </w:tcPr>
          <w:p w14:paraId="173C2D1D" w14:textId="77777777" w:rsidR="00DF3202" w:rsidRPr="009A729B" w:rsidRDefault="00DF3202" w:rsidP="0082440F">
            <w:pPr>
              <w:pStyle w:val="tablafels"/>
            </w:pPr>
            <w:r>
              <w:t>Konzultáció</w:t>
            </w:r>
          </w:p>
        </w:tc>
      </w:tr>
    </w:tbl>
    <w:p w14:paraId="38845E7C" w14:textId="77777777" w:rsidR="004C09DE" w:rsidRDefault="004C09DE" w:rsidP="004C09DE">
      <w:pPr>
        <w:pStyle w:val="torzsnagy"/>
      </w:pPr>
    </w:p>
    <w:tbl>
      <w:tblPr>
        <w:tblW w:w="870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5"/>
        <w:gridCol w:w="960"/>
        <w:gridCol w:w="1781"/>
        <w:gridCol w:w="2576"/>
      </w:tblGrid>
      <w:tr w:rsidR="004F45BD" w:rsidRPr="00B514FE" w14:paraId="312D7FA0" w14:textId="77777777" w:rsidTr="008F285C">
        <w:trPr>
          <w:trHeight w:val="315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492987B3" w14:textId="77777777" w:rsidR="004F45BD" w:rsidRDefault="004F45BD" w:rsidP="008F285C">
            <w:pPr>
              <w:pStyle w:val="Listaszerbekezds"/>
              <w:spacing w:afterLines="100" w:after="240"/>
              <w:ind w:left="0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2</w:t>
            </w:r>
            <w:r w:rsidRPr="00DF5691">
              <w:rPr>
                <w:rFonts w:cs="Arial"/>
                <w:b/>
                <w:color w:val="000000"/>
                <w:sz w:val="18"/>
                <w:szCs w:val="18"/>
              </w:rPr>
              <w:t>. nap</w:t>
            </w:r>
          </w:p>
          <w:p w14:paraId="5947B0E6" w14:textId="77777777" w:rsidR="004F45BD" w:rsidRPr="00B514FE" w:rsidRDefault="004F45BD" w:rsidP="008F285C">
            <w:pPr>
              <w:pStyle w:val="Listaszerbekezds"/>
              <w:ind w:left="305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A3D59" w14:textId="77777777" w:rsidR="004F45BD" w:rsidRPr="00B514FE" w:rsidRDefault="004F45BD" w:rsidP="008F285C">
            <w:pPr>
              <w:spacing w:before="240"/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9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05859" w14:textId="77777777" w:rsidR="004F45BD" w:rsidRPr="00B514FE" w:rsidRDefault="004F45BD" w:rsidP="008F285C">
            <w:pPr>
              <w:spacing w:before="240"/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2576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5D7A2014" w14:textId="77777777" w:rsidR="004F45BD" w:rsidRPr="00B514FE" w:rsidRDefault="004F45BD" w:rsidP="008F285C">
            <w:pPr>
              <w:spacing w:before="240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4F45BD" w:rsidRPr="00B514FE" w14:paraId="0F7FA3DD" w14:textId="77777777" w:rsidTr="008F285C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3985E73B" w14:textId="77777777" w:rsidR="004F45BD" w:rsidRPr="00B514FE" w:rsidRDefault="004F45BD" w:rsidP="008F285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48E8F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DF2C6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0BB73BD9" w14:textId="77777777" w:rsidR="004F45BD" w:rsidRPr="00B514FE" w:rsidRDefault="004F45BD" w:rsidP="008F285C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Szünet</w:t>
            </w:r>
          </w:p>
        </w:tc>
      </w:tr>
      <w:tr w:rsidR="004F45BD" w:rsidRPr="00B514FE" w14:paraId="39B9D772" w14:textId="77777777" w:rsidTr="008F285C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2EBE1952" w14:textId="77777777" w:rsidR="004F45BD" w:rsidRPr="00B514FE" w:rsidRDefault="004F45BD" w:rsidP="008F285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E35EE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7CED0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C55FC38" w14:textId="77777777" w:rsidR="004F45BD" w:rsidRPr="00B514FE" w:rsidRDefault="004F45BD" w:rsidP="008F285C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4F45BD" w:rsidRPr="00B514FE" w14:paraId="287CE8F5" w14:textId="77777777" w:rsidTr="008F285C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298B07DB" w14:textId="77777777" w:rsidR="004F45BD" w:rsidRPr="00B514FE" w:rsidRDefault="004F45BD" w:rsidP="008F285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9356C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:00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35A69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BF03061" w14:textId="77777777" w:rsidR="004F45BD" w:rsidRPr="00B514FE" w:rsidRDefault="004F45BD" w:rsidP="008F285C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Ebédszünet</w:t>
            </w:r>
          </w:p>
        </w:tc>
      </w:tr>
      <w:tr w:rsidR="004F45BD" w:rsidRPr="00B514FE" w14:paraId="242A5F34" w14:textId="77777777" w:rsidTr="008F285C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5B01D22C" w14:textId="77777777" w:rsidR="004F45BD" w:rsidRPr="00B514FE" w:rsidRDefault="004F45BD" w:rsidP="008F285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8D3A6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2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C7633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431F55C6" w14:textId="77777777" w:rsidR="004F45BD" w:rsidRPr="00B514FE" w:rsidRDefault="004F45BD" w:rsidP="008F285C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Oktatás</w:t>
            </w:r>
          </w:p>
        </w:tc>
      </w:tr>
      <w:tr w:rsidR="004F45BD" w:rsidRPr="00B514FE" w14:paraId="4AA35FD5" w14:textId="77777777" w:rsidTr="008F285C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0893124E" w14:textId="77777777" w:rsidR="004F45BD" w:rsidRPr="00B514FE" w:rsidRDefault="004F45BD" w:rsidP="008F285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1E799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E80F8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4BF68043" w14:textId="77777777" w:rsidR="004F45BD" w:rsidRPr="00B514FE" w:rsidRDefault="004F45BD" w:rsidP="008F285C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Szünet</w:t>
            </w:r>
          </w:p>
        </w:tc>
      </w:tr>
      <w:tr w:rsidR="004F45BD" w:rsidRPr="00B514FE" w14:paraId="4090BD0F" w14:textId="77777777" w:rsidTr="008F285C">
        <w:trPr>
          <w:trHeight w:val="300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78A051E1" w14:textId="77777777" w:rsidR="004F45BD" w:rsidRPr="00B514FE" w:rsidRDefault="004F45BD" w:rsidP="008F285C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722D55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17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41F4D0" w14:textId="77777777" w:rsidR="004F45BD" w:rsidRPr="00B514FE" w:rsidRDefault="004F45BD" w:rsidP="008F285C">
            <w:pPr>
              <w:jc w:val="right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5</w:t>
            </w: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: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2576" w:type="dxa"/>
            <w:tcBorders>
              <w:top w:val="nil"/>
              <w:left w:val="nil"/>
            </w:tcBorders>
            <w:shd w:val="clear" w:color="auto" w:fill="auto"/>
            <w:vAlign w:val="bottom"/>
          </w:tcPr>
          <w:p w14:paraId="3959AEB9" w14:textId="77777777" w:rsidR="004F45BD" w:rsidRPr="00B514FE" w:rsidRDefault="004F45BD" w:rsidP="008F285C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color w:val="000000"/>
                <w:sz w:val="18"/>
                <w:szCs w:val="18"/>
                <w:lang w:eastAsia="hu-HU"/>
              </w:rPr>
              <w:t>Oktatá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s</w:t>
            </w:r>
          </w:p>
        </w:tc>
      </w:tr>
    </w:tbl>
    <w:p w14:paraId="0BB1B7BA" w14:textId="77777777" w:rsidR="004F45BD" w:rsidRPr="004C09DE" w:rsidRDefault="004F45BD" w:rsidP="004C09DE">
      <w:pPr>
        <w:pStyle w:val="torzsnagy"/>
      </w:pPr>
    </w:p>
    <w:sectPr w:rsidR="004F45BD" w:rsidRPr="004C09DE" w:rsidSect="007F1AC9">
      <w:headerReference w:type="default" r:id="rId17"/>
      <w:footerReference w:type="default" r:id="rId18"/>
      <w:headerReference w:type="first" r:id="rId19"/>
      <w:footerReference w:type="first" r:id="rId20"/>
      <w:pgSz w:w="11899" w:h="16838" w:code="9"/>
      <w:pgMar w:top="720" w:right="720" w:bottom="1843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55B596" w14:textId="77777777" w:rsidR="008A4BBF" w:rsidRDefault="008A4BBF" w:rsidP="0019068B">
      <w:r>
        <w:separator/>
      </w:r>
    </w:p>
  </w:endnote>
  <w:endnote w:type="continuationSeparator" w:id="0">
    <w:p w14:paraId="61F4AAD6" w14:textId="77777777" w:rsidR="008A4BBF" w:rsidRDefault="008A4BBF" w:rsidP="00190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BC7C98" w14:textId="77777777" w:rsidR="007C4473" w:rsidRDefault="007C4473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0EDC8F" w14:textId="77777777" w:rsidR="00FD290B" w:rsidRDefault="00C45BA4" w:rsidP="0019068B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CDB26C9" wp14:editId="2E6BE9ED">
              <wp:simplePos x="0" y="0"/>
              <wp:positionH relativeFrom="column">
                <wp:posOffset>169545</wp:posOffset>
              </wp:positionH>
              <wp:positionV relativeFrom="paragraph">
                <wp:posOffset>-396875</wp:posOffset>
              </wp:positionV>
              <wp:extent cx="6650990" cy="742315"/>
              <wp:effectExtent l="7620" t="12700" r="8890" b="6985"/>
              <wp:wrapNone/>
              <wp:docPr id="13" name="Text Box 4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431A8D9" w14:textId="77777777" w:rsidR="00FD290B" w:rsidRDefault="00257274" w:rsidP="009337DD">
                          <w:pPr>
                            <w:pStyle w:val="lbjegyzet"/>
                            <w:spacing w:before="240"/>
                          </w:pPr>
                          <w:r>
                            <w:t>Általános lekérdező oktatási tematika</w:t>
                          </w:r>
                        </w:p>
                        <w:p w14:paraId="1027689F" w14:textId="77777777" w:rsidR="00FD290B" w:rsidRPr="00FD290B" w:rsidRDefault="00F033FF" w:rsidP="005D56C6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 w:rsidR="000D0CE2"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7F1AC9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 w:rsidR="00FD290B" w:rsidRPr="00FD290B">
                            <w:t xml:space="preserve"> / </w:t>
                          </w:r>
                          <w:r w:rsidR="008B7D36">
                            <w:rPr>
                              <w:noProof/>
                            </w:rPr>
                            <w:fldChar w:fldCharType="begin"/>
                          </w:r>
                          <w:r w:rsidR="008B7D36">
                            <w:rPr>
                              <w:noProof/>
                            </w:rPr>
                            <w:instrText xml:space="preserve"> NUMPAGES   \* MERGEFORMAT </w:instrText>
                          </w:r>
                          <w:r w:rsidR="008B7D36">
                            <w:rPr>
                              <w:noProof/>
                            </w:rPr>
                            <w:fldChar w:fldCharType="separate"/>
                          </w:r>
                          <w:r w:rsidR="00746C74">
                            <w:rPr>
                              <w:noProof/>
                            </w:rPr>
                            <w:t>4</w:t>
                          </w:r>
                          <w:r w:rsidR="008B7D36"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DB26C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szürke" style="position:absolute;margin-left:13.35pt;margin-top:-31.25pt;width:523.7pt;height:58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" strokecolor="white [3212]">
              <v:fill r:id="rId2" o:title="szürke" recolor="t" type="frame"/>
              <v:textbox>
                <w:txbxContent>
                  <w:p w14:paraId="5431A8D9" w14:textId="77777777" w:rsidR="00FD290B" w:rsidRDefault="00257274" w:rsidP="009337DD">
                    <w:pPr>
                      <w:pStyle w:val="lbjegyzet"/>
                      <w:spacing w:before="240"/>
                    </w:pPr>
                    <w:r>
                      <w:t>Általános lekérdező oktatási tematika</w:t>
                    </w:r>
                  </w:p>
                  <w:p w14:paraId="1027689F" w14:textId="77777777" w:rsidR="00FD290B" w:rsidRPr="00FD290B" w:rsidRDefault="00F033FF" w:rsidP="005D56C6">
                    <w:pPr>
                      <w:jc w:val="center"/>
                    </w:pPr>
                    <w:r>
                      <w:fldChar w:fldCharType="begin"/>
                    </w:r>
                    <w:r w:rsidR="000D0CE2">
                      <w:instrText xml:space="preserve"> PAGE   \* MERGEFORMAT </w:instrText>
                    </w:r>
                    <w:r>
                      <w:fldChar w:fldCharType="separate"/>
                    </w:r>
                    <w:r w:rsidR="007F1AC9"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  <w:r w:rsidR="00FD290B" w:rsidRPr="00FD290B">
                      <w:t xml:space="preserve"> / </w:t>
                    </w:r>
                    <w:r w:rsidR="008B7D36">
                      <w:rPr>
                        <w:noProof/>
                      </w:rPr>
                      <w:fldChar w:fldCharType="begin"/>
                    </w:r>
                    <w:r w:rsidR="008B7D36">
                      <w:rPr>
                        <w:noProof/>
                      </w:rPr>
                      <w:instrText xml:space="preserve"> NUMPAGES   \* MERGEFORMAT </w:instrText>
                    </w:r>
                    <w:r w:rsidR="008B7D36">
                      <w:rPr>
                        <w:noProof/>
                      </w:rPr>
                      <w:fldChar w:fldCharType="separate"/>
                    </w:r>
                    <w:r w:rsidR="00746C74">
                      <w:rPr>
                        <w:noProof/>
                      </w:rPr>
                      <w:t>4</w:t>
                    </w:r>
                    <w:r w:rsidR="008B7D36">
                      <w:rPr>
                        <w:noProof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F4262" w14:textId="77777777" w:rsidR="0077440E" w:rsidRDefault="00C45BA4" w:rsidP="0019068B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26D03A" wp14:editId="2A0F2ACC">
              <wp:simplePos x="0" y="0"/>
              <wp:positionH relativeFrom="column">
                <wp:posOffset>17145</wp:posOffset>
              </wp:positionH>
              <wp:positionV relativeFrom="paragraph">
                <wp:posOffset>-549275</wp:posOffset>
              </wp:positionV>
              <wp:extent cx="6650990" cy="742315"/>
              <wp:effectExtent l="7620" t="12700" r="8890" b="6985"/>
              <wp:wrapNone/>
              <wp:docPr id="12" name="Text Box 2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0BE714" w14:textId="77777777" w:rsidR="00327260" w:rsidRPr="004C09DE" w:rsidRDefault="00327260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Forrás Akadémia</w:t>
                          </w:r>
                        </w:p>
                        <w:p w14:paraId="74ACC23B" w14:textId="77777777" w:rsidR="00327260" w:rsidRPr="004C09DE" w:rsidRDefault="00327260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proofErr w:type="spellStart"/>
                          <w:r w:rsidRPr="004C09DE">
                            <w:rPr>
                              <w:sz w:val="12"/>
                              <w:szCs w:val="12"/>
                            </w:rPr>
                            <w:t>GriffSoft</w:t>
                          </w:r>
                          <w:proofErr w:type="spellEnd"/>
                          <w:r w:rsidRPr="004C09DE">
                            <w:rPr>
                              <w:sz w:val="12"/>
                              <w:szCs w:val="12"/>
                            </w:rPr>
                            <w:t xml:space="preserve"> Informatikai Zrt.</w:t>
                          </w:r>
                        </w:p>
                        <w:p w14:paraId="22A434B7" w14:textId="77777777" w:rsidR="00327260" w:rsidRPr="004C09DE" w:rsidRDefault="00327260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10871DE2" w14:textId="77777777" w:rsidR="00327260" w:rsidRPr="004C09DE" w:rsidRDefault="00327260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1041 Budapest, Görgey Artúr utca 69-71.</w:t>
                          </w:r>
                        </w:p>
                        <w:p w14:paraId="2A9232EE" w14:textId="77777777" w:rsidR="00327260" w:rsidRPr="004C09DE" w:rsidRDefault="00327260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Telefon: +36-1/450-2200, +36-62/549-100</w:t>
                          </w:r>
                        </w:p>
                        <w:p w14:paraId="45B8A768" w14:textId="77777777" w:rsidR="00327260" w:rsidRPr="004C09DE" w:rsidRDefault="00327260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Fax: +36-1/239-0056, +36-62/401-417</w:t>
                          </w:r>
                        </w:p>
                        <w:p w14:paraId="57FB1D8B" w14:textId="77777777" w:rsidR="00327260" w:rsidRPr="004C09DE" w:rsidRDefault="00327260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Web: www.griffsoft.hu</w:t>
                          </w:r>
                        </w:p>
                        <w:p w14:paraId="57A93264" w14:textId="77777777" w:rsidR="00327260" w:rsidRPr="00D53CA5" w:rsidRDefault="00327260" w:rsidP="0019068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26D03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alt="szürke" style="position:absolute;margin-left:1.35pt;margin-top:-43.25pt;width:523.7pt;height:5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" strokecolor="white [3212]">
              <v:fill r:id="rId2" o:title="szürke" recolor="t" type="frame"/>
              <v:textbox>
                <w:txbxContent>
                  <w:p w14:paraId="450BE714" w14:textId="77777777" w:rsidR="00327260" w:rsidRPr="004C09DE" w:rsidRDefault="00327260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Forrás Akadémia</w:t>
                    </w:r>
                  </w:p>
                  <w:p w14:paraId="74ACC23B" w14:textId="77777777" w:rsidR="00327260" w:rsidRPr="004C09DE" w:rsidRDefault="00327260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proofErr w:type="spellStart"/>
                    <w:r w:rsidRPr="004C09DE">
                      <w:rPr>
                        <w:sz w:val="12"/>
                        <w:szCs w:val="12"/>
                      </w:rPr>
                      <w:t>GriffSoft</w:t>
                    </w:r>
                    <w:proofErr w:type="spellEnd"/>
                    <w:r w:rsidRPr="004C09DE">
                      <w:rPr>
                        <w:sz w:val="12"/>
                        <w:szCs w:val="12"/>
                      </w:rPr>
                      <w:t xml:space="preserve"> Informatikai Zrt.</w:t>
                    </w:r>
                  </w:p>
                  <w:p w14:paraId="22A434B7" w14:textId="77777777" w:rsidR="00327260" w:rsidRPr="004C09DE" w:rsidRDefault="00327260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</w:p>
                  <w:p w14:paraId="10871DE2" w14:textId="77777777" w:rsidR="00327260" w:rsidRPr="004C09DE" w:rsidRDefault="00327260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1041 Budapest, Görgey Artúr utca 69-71.</w:t>
                    </w:r>
                  </w:p>
                  <w:p w14:paraId="2A9232EE" w14:textId="77777777" w:rsidR="00327260" w:rsidRPr="004C09DE" w:rsidRDefault="00327260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Telefon: +36-1/450-2200, +36-62/549-100</w:t>
                    </w:r>
                  </w:p>
                  <w:p w14:paraId="45B8A768" w14:textId="77777777" w:rsidR="00327260" w:rsidRPr="004C09DE" w:rsidRDefault="00327260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Fax: +36-1/239-0056, +36-62/401-417</w:t>
                    </w:r>
                  </w:p>
                  <w:p w14:paraId="57FB1D8B" w14:textId="77777777" w:rsidR="00327260" w:rsidRPr="004C09DE" w:rsidRDefault="00327260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Web: www.griffsoft.hu</w:t>
                    </w:r>
                  </w:p>
                  <w:p w14:paraId="57A93264" w14:textId="77777777" w:rsidR="00327260" w:rsidRPr="00D53CA5" w:rsidRDefault="00327260" w:rsidP="0019068B"/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333B97" w14:textId="77777777" w:rsidR="007F1AC9" w:rsidRDefault="00C45BA4" w:rsidP="0019068B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4D2862E0" wp14:editId="216619BF">
              <wp:simplePos x="0" y="0"/>
              <wp:positionH relativeFrom="column">
                <wp:posOffset>169545</wp:posOffset>
              </wp:positionH>
              <wp:positionV relativeFrom="paragraph">
                <wp:posOffset>-396875</wp:posOffset>
              </wp:positionV>
              <wp:extent cx="6650990" cy="742315"/>
              <wp:effectExtent l="7620" t="12700" r="8890" b="6985"/>
              <wp:wrapNone/>
              <wp:docPr id="10" name="Text Box 9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8E309E" w14:textId="77777777" w:rsidR="007F1AC9" w:rsidRDefault="00411CD0" w:rsidP="009337DD">
                          <w:pPr>
                            <w:pStyle w:val="lbjegyzet"/>
                            <w:spacing w:before="240"/>
                          </w:pPr>
                          <w:r>
                            <w:t xml:space="preserve">Készlet </w:t>
                          </w:r>
                          <w:r w:rsidR="007C4473">
                            <w:t>alapozó</w:t>
                          </w:r>
                          <w:r w:rsidR="004D76A2">
                            <w:t xml:space="preserve"> (2 napos)</w:t>
                          </w:r>
                          <w:r>
                            <w:t xml:space="preserve"> </w:t>
                          </w:r>
                          <w:r w:rsidR="007F1AC9">
                            <w:t>oktatási tematika</w:t>
                          </w:r>
                        </w:p>
                        <w:p w14:paraId="09EBD2E7" w14:textId="77777777" w:rsidR="007F1AC9" w:rsidRPr="00FD290B" w:rsidRDefault="00F033FF" w:rsidP="005D56C6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 w:rsidR="000D0CE2"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D33923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 w:rsidR="007F1AC9" w:rsidRPr="00FD290B">
                            <w:t xml:space="preserve"> / </w:t>
                          </w:r>
                          <w:r w:rsidR="008B7D36">
                            <w:rPr>
                              <w:noProof/>
                            </w:rPr>
                            <w:fldChar w:fldCharType="begin"/>
                          </w:r>
                          <w:r w:rsidR="008B7D36">
                            <w:rPr>
                              <w:noProof/>
                            </w:rPr>
                            <w:instrText xml:space="preserve"> NUMPAGES   \* MERGEFORMAT </w:instrText>
                          </w:r>
                          <w:r w:rsidR="008B7D36">
                            <w:rPr>
                              <w:noProof/>
                            </w:rPr>
                            <w:fldChar w:fldCharType="separate"/>
                          </w:r>
                          <w:r w:rsidR="00D33923">
                            <w:rPr>
                              <w:noProof/>
                            </w:rPr>
                            <w:t>4</w:t>
                          </w:r>
                          <w:r w:rsidR="008B7D36"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2862E0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alt="szürke" style="position:absolute;margin-left:13.35pt;margin-top:-31.25pt;width:523.7pt;height:58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" strokecolor="white [3212]">
              <v:fill r:id="rId2" o:title="szürke" recolor="t" type="frame"/>
              <v:textbox>
                <w:txbxContent>
                  <w:p w14:paraId="208E309E" w14:textId="77777777" w:rsidR="007F1AC9" w:rsidRDefault="00411CD0" w:rsidP="009337DD">
                    <w:pPr>
                      <w:pStyle w:val="lbjegyzet"/>
                      <w:spacing w:before="240"/>
                    </w:pPr>
                    <w:r>
                      <w:t xml:space="preserve">Készlet </w:t>
                    </w:r>
                    <w:r w:rsidR="007C4473">
                      <w:t>alapozó</w:t>
                    </w:r>
                    <w:r w:rsidR="004D76A2">
                      <w:t xml:space="preserve"> (2 napos)</w:t>
                    </w:r>
                    <w:r>
                      <w:t xml:space="preserve"> </w:t>
                    </w:r>
                    <w:r w:rsidR="007F1AC9">
                      <w:t>oktatási tematika</w:t>
                    </w:r>
                  </w:p>
                  <w:p w14:paraId="09EBD2E7" w14:textId="77777777" w:rsidR="007F1AC9" w:rsidRPr="00FD290B" w:rsidRDefault="00F033FF" w:rsidP="005D56C6">
                    <w:pPr>
                      <w:jc w:val="center"/>
                    </w:pPr>
                    <w:r>
                      <w:fldChar w:fldCharType="begin"/>
                    </w:r>
                    <w:r w:rsidR="000D0CE2">
                      <w:instrText xml:space="preserve"> PAGE   \* MERGEFORMAT </w:instrText>
                    </w:r>
                    <w:r>
                      <w:fldChar w:fldCharType="separate"/>
                    </w:r>
                    <w:r w:rsidR="00D33923">
                      <w:rPr>
                        <w:noProof/>
                      </w:rPr>
                      <w:t>3</w:t>
                    </w:r>
                    <w:r>
                      <w:rPr>
                        <w:noProof/>
                      </w:rPr>
                      <w:fldChar w:fldCharType="end"/>
                    </w:r>
                    <w:r w:rsidR="007F1AC9" w:rsidRPr="00FD290B">
                      <w:t xml:space="preserve"> / </w:t>
                    </w:r>
                    <w:r w:rsidR="008B7D36">
                      <w:rPr>
                        <w:noProof/>
                      </w:rPr>
                      <w:fldChar w:fldCharType="begin"/>
                    </w:r>
                    <w:r w:rsidR="008B7D36">
                      <w:rPr>
                        <w:noProof/>
                      </w:rPr>
                      <w:instrText xml:space="preserve"> NUMPAGES   \* MERGEFORMAT </w:instrText>
                    </w:r>
                    <w:r w:rsidR="008B7D36">
                      <w:rPr>
                        <w:noProof/>
                      </w:rPr>
                      <w:fldChar w:fldCharType="separate"/>
                    </w:r>
                    <w:r w:rsidR="00D33923">
                      <w:rPr>
                        <w:noProof/>
                      </w:rPr>
                      <w:t>4</w:t>
                    </w:r>
                    <w:r w:rsidR="008B7D36">
                      <w:rPr>
                        <w:noProof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939E82" w14:textId="77777777" w:rsidR="00A34055" w:rsidRDefault="00C45BA4" w:rsidP="004C09DE">
    <w:pPr>
      <w:pStyle w:val="llb"/>
      <w:jc w:val="center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3478C94A" wp14:editId="18CEE4F1">
              <wp:simplePos x="0" y="0"/>
              <wp:positionH relativeFrom="column">
                <wp:posOffset>17145</wp:posOffset>
              </wp:positionH>
              <wp:positionV relativeFrom="paragraph">
                <wp:posOffset>-549275</wp:posOffset>
              </wp:positionV>
              <wp:extent cx="6650990" cy="742315"/>
              <wp:effectExtent l="7620" t="12700" r="8890" b="6985"/>
              <wp:wrapNone/>
              <wp:docPr id="9" name="Text Box 5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BE17CD" w14:textId="77777777" w:rsidR="00A34055" w:rsidRPr="00632E64" w:rsidRDefault="00760F0B" w:rsidP="009337DD">
                          <w:pPr>
                            <w:pStyle w:val="lbjegyzet"/>
                            <w:spacing w:before="240"/>
                          </w:pPr>
                          <w:proofErr w:type="gramStart"/>
                          <w:r>
                            <w:t>a</w:t>
                          </w:r>
                          <w:proofErr w:type="gramEnd"/>
                          <w:r w:rsidR="00A34055" w:rsidRPr="00632E64">
                            <w:t xml:space="preserve"> oktatási anyag</w:t>
                          </w:r>
                        </w:p>
                        <w:p w14:paraId="44A3C573" w14:textId="77777777" w:rsidR="00A34055" w:rsidRPr="00632E64" w:rsidRDefault="00F033FF" w:rsidP="009337DD">
                          <w:pPr>
                            <w:pStyle w:val="lbjegyzet"/>
                            <w:spacing w:before="240"/>
                            <w:jc w:val="center"/>
                          </w:pPr>
                          <w:r w:rsidRPr="00632E64">
                            <w:rPr>
                              <w:szCs w:val="20"/>
                            </w:rPr>
                            <w:fldChar w:fldCharType="begin"/>
                          </w:r>
                          <w:r w:rsidR="00A34055" w:rsidRPr="00632E64">
                            <w:rPr>
                              <w:szCs w:val="20"/>
                            </w:rPr>
                            <w:instrText xml:space="preserve"> PAGE   \* MERGEFORMAT </w:instrText>
                          </w:r>
                          <w:r w:rsidRPr="00632E64">
                            <w:rPr>
                              <w:szCs w:val="20"/>
                            </w:rPr>
                            <w:fldChar w:fldCharType="separate"/>
                          </w:r>
                          <w:r w:rsidR="007F1AC9" w:rsidRPr="007F1AC9">
                            <w:rPr>
                              <w:noProof/>
                            </w:rPr>
                            <w:t>2</w:t>
                          </w:r>
                          <w:r w:rsidRPr="00632E64">
                            <w:rPr>
                              <w:szCs w:val="20"/>
                            </w:rPr>
                            <w:fldChar w:fldCharType="end"/>
                          </w:r>
                          <w:r w:rsidR="00A34055" w:rsidRPr="00632E64">
                            <w:rPr>
                              <w:szCs w:val="20"/>
                            </w:rPr>
                            <w:t xml:space="preserve"> / </w:t>
                          </w:r>
                          <w:r w:rsidR="008B7D36">
                            <w:rPr>
                              <w:noProof/>
                            </w:rPr>
                            <w:fldChar w:fldCharType="begin"/>
                          </w:r>
                          <w:r w:rsidR="008B7D36">
                            <w:rPr>
                              <w:noProof/>
                            </w:rPr>
                            <w:instrText xml:space="preserve"> NUMPAGES   \* MERGEFORMAT </w:instrText>
                          </w:r>
                          <w:r w:rsidR="008B7D36">
                            <w:rPr>
                              <w:noProof/>
                            </w:rPr>
                            <w:fldChar w:fldCharType="separate"/>
                          </w:r>
                          <w:r w:rsidR="00746C74">
                            <w:rPr>
                              <w:noProof/>
                            </w:rPr>
                            <w:t>4</w:t>
                          </w:r>
                          <w:r w:rsidR="008B7D36">
                            <w:rPr>
                              <w:noProof/>
                            </w:rPr>
                            <w:fldChar w:fldCharType="end"/>
                          </w:r>
                        </w:p>
                        <w:p w14:paraId="59DAAC89" w14:textId="77777777" w:rsidR="00A34055" w:rsidRPr="00D53CA5" w:rsidRDefault="00A34055" w:rsidP="0019068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78C94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alt="szürke" style="position:absolute;left:0;text-align:left;margin-left:1.35pt;margin-top:-43.25pt;width:523.7pt;height:58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" strokecolor="white [3212]">
              <v:fill r:id="rId2" o:title="szürke" recolor="t" type="frame"/>
              <v:textbox>
                <w:txbxContent>
                  <w:p w14:paraId="11BE17CD" w14:textId="77777777" w:rsidR="00A34055" w:rsidRPr="00632E64" w:rsidRDefault="00760F0B" w:rsidP="009337DD">
                    <w:pPr>
                      <w:pStyle w:val="lbjegyzet"/>
                      <w:spacing w:before="240"/>
                    </w:pPr>
                    <w:proofErr w:type="gramStart"/>
                    <w:r>
                      <w:t>a</w:t>
                    </w:r>
                    <w:proofErr w:type="gramEnd"/>
                    <w:r w:rsidR="00A34055" w:rsidRPr="00632E64">
                      <w:t xml:space="preserve"> oktatási anyag</w:t>
                    </w:r>
                  </w:p>
                  <w:p w14:paraId="44A3C573" w14:textId="77777777" w:rsidR="00A34055" w:rsidRPr="00632E64" w:rsidRDefault="00F033FF" w:rsidP="009337DD">
                    <w:pPr>
                      <w:pStyle w:val="lbjegyzet"/>
                      <w:spacing w:before="240"/>
                      <w:jc w:val="center"/>
                    </w:pPr>
                    <w:r w:rsidRPr="00632E64">
                      <w:rPr>
                        <w:szCs w:val="20"/>
                      </w:rPr>
                      <w:fldChar w:fldCharType="begin"/>
                    </w:r>
                    <w:r w:rsidR="00A34055" w:rsidRPr="00632E64">
                      <w:rPr>
                        <w:szCs w:val="20"/>
                      </w:rPr>
                      <w:instrText xml:space="preserve"> PAGE   \* MERGEFORMAT </w:instrText>
                    </w:r>
                    <w:r w:rsidRPr="00632E64">
                      <w:rPr>
                        <w:szCs w:val="20"/>
                      </w:rPr>
                      <w:fldChar w:fldCharType="separate"/>
                    </w:r>
                    <w:r w:rsidR="007F1AC9" w:rsidRPr="007F1AC9">
                      <w:rPr>
                        <w:noProof/>
                      </w:rPr>
                      <w:t>2</w:t>
                    </w:r>
                    <w:r w:rsidRPr="00632E64">
                      <w:rPr>
                        <w:szCs w:val="20"/>
                      </w:rPr>
                      <w:fldChar w:fldCharType="end"/>
                    </w:r>
                    <w:r w:rsidR="00A34055" w:rsidRPr="00632E64">
                      <w:rPr>
                        <w:szCs w:val="20"/>
                      </w:rPr>
                      <w:t xml:space="preserve"> / </w:t>
                    </w:r>
                    <w:r w:rsidR="008B7D36">
                      <w:rPr>
                        <w:noProof/>
                      </w:rPr>
                      <w:fldChar w:fldCharType="begin"/>
                    </w:r>
                    <w:r w:rsidR="008B7D36">
                      <w:rPr>
                        <w:noProof/>
                      </w:rPr>
                      <w:instrText xml:space="preserve"> NUMPAGES   \* MERGEFORMAT </w:instrText>
                    </w:r>
                    <w:r w:rsidR="008B7D36">
                      <w:rPr>
                        <w:noProof/>
                      </w:rPr>
                      <w:fldChar w:fldCharType="separate"/>
                    </w:r>
                    <w:r w:rsidR="00746C74">
                      <w:rPr>
                        <w:noProof/>
                      </w:rPr>
                      <w:t>4</w:t>
                    </w:r>
                    <w:r w:rsidR="008B7D36">
                      <w:rPr>
                        <w:noProof/>
                      </w:rPr>
                      <w:fldChar w:fldCharType="end"/>
                    </w:r>
                  </w:p>
                  <w:p w14:paraId="59DAAC89" w14:textId="77777777" w:rsidR="00A34055" w:rsidRPr="00D53CA5" w:rsidRDefault="00A34055" w:rsidP="0019068B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446864" w14:textId="77777777" w:rsidR="008A4BBF" w:rsidRDefault="008A4BBF" w:rsidP="0019068B">
      <w:r>
        <w:separator/>
      </w:r>
    </w:p>
  </w:footnote>
  <w:footnote w:type="continuationSeparator" w:id="0">
    <w:p w14:paraId="69491428" w14:textId="77777777" w:rsidR="008A4BBF" w:rsidRDefault="008A4BBF" w:rsidP="001906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B4F37B" w14:textId="77777777" w:rsidR="007C4473" w:rsidRDefault="007C4473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EB126F" w14:textId="77777777" w:rsidR="00FD290B" w:rsidRDefault="00FD290B" w:rsidP="002D70DC">
    <w:pPr>
      <w:pStyle w:val="lfej"/>
      <w:jc w:val="right"/>
    </w:pPr>
    <w:r w:rsidRPr="00FD290B">
      <w:rPr>
        <w:noProof/>
        <w:lang w:eastAsia="hu-HU"/>
      </w:rPr>
      <w:drawing>
        <wp:anchor distT="0" distB="0" distL="114300" distR="114300" simplePos="0" relativeHeight="251667456" behindDoc="1" locked="0" layoutInCell="1" allowOverlap="1" wp14:anchorId="40D67C7B" wp14:editId="7F726215">
          <wp:simplePos x="0" y="0"/>
          <wp:positionH relativeFrom="column">
            <wp:posOffset>-6829</wp:posOffset>
          </wp:positionH>
          <wp:positionV relativeFrom="paragraph">
            <wp:posOffset>1162925</wp:posOffset>
          </wp:positionV>
          <wp:extent cx="6631916" cy="7781026"/>
          <wp:effectExtent l="19050" t="0" r="0" b="0"/>
          <wp:wrapNone/>
          <wp:docPr id="7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1916" cy="77810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D290B">
      <w:rPr>
        <w:noProof/>
        <w:lang w:eastAsia="hu-HU"/>
      </w:rPr>
      <w:drawing>
        <wp:inline distT="0" distB="0" distL="0" distR="0" wp14:anchorId="6229B2F1" wp14:editId="74C2B65E">
          <wp:extent cx="828040" cy="879475"/>
          <wp:effectExtent l="0" t="0" r="0" b="0"/>
          <wp:docPr id="3" name="Kép 0" descr="ForrasAkademia_logo__emblema_fin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ForrasAkademia_logo__emblema_final-0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40" cy="879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325D0" w14:textId="77777777" w:rsidR="00327260" w:rsidRDefault="00A935C0" w:rsidP="0019068B">
    <w:pPr>
      <w:pStyle w:val="lfej"/>
    </w:pPr>
    <w:r>
      <w:rPr>
        <w:noProof/>
        <w:lang w:eastAsia="hu-HU"/>
      </w:rPr>
      <w:drawing>
        <wp:anchor distT="0" distB="0" distL="114300" distR="114300" simplePos="0" relativeHeight="251658239" behindDoc="1" locked="0" layoutInCell="1" allowOverlap="1" wp14:anchorId="7CF9FB24" wp14:editId="1D249050">
          <wp:simplePos x="0" y="0"/>
          <wp:positionH relativeFrom="column">
            <wp:posOffset>10160</wp:posOffset>
          </wp:positionH>
          <wp:positionV relativeFrom="paragraph">
            <wp:posOffset>1007110</wp:posOffset>
          </wp:positionV>
          <wp:extent cx="6631305" cy="7780655"/>
          <wp:effectExtent l="19050" t="0" r="0" b="0"/>
          <wp:wrapNone/>
          <wp:docPr id="6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1305" cy="778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hu-HU"/>
      </w:rPr>
      <w:drawing>
        <wp:anchor distT="0" distB="0" distL="114300" distR="114300" simplePos="0" relativeHeight="251661312" behindDoc="1" locked="0" layoutInCell="1" allowOverlap="1" wp14:anchorId="1EC106D6" wp14:editId="6E2FF4F0">
          <wp:simplePos x="0" y="0"/>
          <wp:positionH relativeFrom="column">
            <wp:posOffset>10160</wp:posOffset>
          </wp:positionH>
          <wp:positionV relativeFrom="paragraph">
            <wp:posOffset>-182880</wp:posOffset>
          </wp:positionV>
          <wp:extent cx="3586480" cy="724535"/>
          <wp:effectExtent l="19050" t="0" r="0" b="0"/>
          <wp:wrapNone/>
          <wp:docPr id="1" name="Kép 1" descr="ForrasAkademia_logo_fin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1" descr="ForrasAkademia_logo_final-0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86480" cy="724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hu-HU"/>
      </w:rPr>
      <w:drawing>
        <wp:anchor distT="0" distB="0" distL="114300" distR="114300" simplePos="0" relativeHeight="251663360" behindDoc="1" locked="0" layoutInCell="1" allowOverlap="1" wp14:anchorId="40D49A0B" wp14:editId="37265F67">
          <wp:simplePos x="0" y="0"/>
          <wp:positionH relativeFrom="column">
            <wp:posOffset>4711700</wp:posOffset>
          </wp:positionH>
          <wp:positionV relativeFrom="paragraph">
            <wp:posOffset>-304165</wp:posOffset>
          </wp:positionV>
          <wp:extent cx="1887220" cy="724535"/>
          <wp:effectExtent l="19050" t="0" r="0" b="0"/>
          <wp:wrapNone/>
          <wp:docPr id="2" name="Kép 0" descr="Griff_logo_RGB_2szin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Griff_logo_RGB_2szines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724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5890A1" w14:textId="77777777" w:rsidR="007F1AC9" w:rsidRDefault="007F1AC9" w:rsidP="002D70DC">
    <w:pPr>
      <w:pStyle w:val="lfej"/>
      <w:jc w:val="right"/>
    </w:pPr>
    <w:r w:rsidRPr="00FD290B">
      <w:rPr>
        <w:noProof/>
        <w:lang w:eastAsia="hu-HU"/>
      </w:rPr>
      <w:drawing>
        <wp:anchor distT="0" distB="0" distL="114300" distR="114300" simplePos="0" relativeHeight="251678720" behindDoc="1" locked="0" layoutInCell="1" allowOverlap="1" wp14:anchorId="22E992E7" wp14:editId="75B563A2">
          <wp:simplePos x="0" y="0"/>
          <wp:positionH relativeFrom="column">
            <wp:posOffset>-6829</wp:posOffset>
          </wp:positionH>
          <wp:positionV relativeFrom="paragraph">
            <wp:posOffset>1162925</wp:posOffset>
          </wp:positionV>
          <wp:extent cx="6631916" cy="7781026"/>
          <wp:effectExtent l="19050" t="0" r="0" b="0"/>
          <wp:wrapNone/>
          <wp:docPr id="4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1916" cy="77810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D290B">
      <w:rPr>
        <w:noProof/>
        <w:lang w:eastAsia="hu-HU"/>
      </w:rPr>
      <w:drawing>
        <wp:inline distT="0" distB="0" distL="0" distR="0" wp14:anchorId="4ABC3523" wp14:editId="314F6026">
          <wp:extent cx="828040" cy="879475"/>
          <wp:effectExtent l="0" t="0" r="0" b="0"/>
          <wp:docPr id="5" name="Kép 0" descr="ForrasAkademia_logo__emblema_fin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ForrasAkademia_logo__emblema_final-0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40" cy="879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11A1C8" w14:textId="77777777" w:rsidR="00CA4995" w:rsidRDefault="00C42418" w:rsidP="002D70DC">
    <w:pPr>
      <w:pStyle w:val="lfej"/>
      <w:jc w:val="right"/>
    </w:pPr>
    <w:r>
      <w:rPr>
        <w:noProof/>
        <w:lang w:eastAsia="hu-HU"/>
      </w:rPr>
      <w:drawing>
        <wp:inline distT="0" distB="0" distL="0" distR="0" wp14:anchorId="64F67D37" wp14:editId="5F2E9619">
          <wp:extent cx="828040" cy="879475"/>
          <wp:effectExtent l="0" t="0" r="0" b="0"/>
          <wp:docPr id="11" name="Kép 0" descr="ForrasAkademia_logo__emblema_fin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ForrasAkademia_logo__emblema_final-0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40" cy="879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A4995">
      <w:rPr>
        <w:noProof/>
        <w:lang w:eastAsia="hu-HU"/>
      </w:rPr>
      <w:drawing>
        <wp:anchor distT="0" distB="0" distL="114300" distR="114300" simplePos="0" relativeHeight="251670528" behindDoc="1" locked="0" layoutInCell="1" allowOverlap="1" wp14:anchorId="1941253C" wp14:editId="733E34B4">
          <wp:simplePos x="0" y="0"/>
          <wp:positionH relativeFrom="column">
            <wp:posOffset>10160</wp:posOffset>
          </wp:positionH>
          <wp:positionV relativeFrom="paragraph">
            <wp:posOffset>1007110</wp:posOffset>
          </wp:positionV>
          <wp:extent cx="6631305" cy="7780655"/>
          <wp:effectExtent l="19050" t="0" r="0" b="0"/>
          <wp:wrapNone/>
          <wp:docPr id="8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31305" cy="778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8201F"/>
    <w:multiLevelType w:val="hybridMultilevel"/>
    <w:tmpl w:val="ACA824E4"/>
    <w:lvl w:ilvl="0" w:tplc="AB487A34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03556"/>
    <w:multiLevelType w:val="hybridMultilevel"/>
    <w:tmpl w:val="6732800A"/>
    <w:lvl w:ilvl="0" w:tplc="5EEACF7C">
      <w:start w:val="1"/>
      <w:numFmt w:val="bullet"/>
      <w:pStyle w:val="tablafels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407E8594">
      <w:start w:val="1"/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67A14"/>
    <w:multiLevelType w:val="hybridMultilevel"/>
    <w:tmpl w:val="ED4C29C0"/>
    <w:lvl w:ilvl="0" w:tplc="5EEACF7C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F006CB4E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  <w:sz w:val="18"/>
        <w:szCs w:val="18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063ED"/>
    <w:multiLevelType w:val="hybridMultilevel"/>
    <w:tmpl w:val="31E0CDF6"/>
    <w:lvl w:ilvl="0" w:tplc="0206EDF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2BF80DC6"/>
    <w:multiLevelType w:val="hybridMultilevel"/>
    <w:tmpl w:val="36B4E65E"/>
    <w:lvl w:ilvl="0" w:tplc="5EEACF7C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196D7C"/>
    <w:multiLevelType w:val="hybridMultilevel"/>
    <w:tmpl w:val="FE361DD4"/>
    <w:lvl w:ilvl="0" w:tplc="5EEACF7C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E32B9D"/>
    <w:multiLevelType w:val="hybridMultilevel"/>
    <w:tmpl w:val="E71A4BD6"/>
    <w:lvl w:ilvl="0" w:tplc="040E0003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46741BF8"/>
    <w:multiLevelType w:val="multilevel"/>
    <w:tmpl w:val="E550E890"/>
    <w:lvl w:ilvl="0">
      <w:start w:val="1"/>
      <w:numFmt w:val="decimal"/>
      <w:pStyle w:val="Cmsor2"/>
      <w:lvlText w:val="%1."/>
      <w:lvlJc w:val="left"/>
      <w:pPr>
        <w:ind w:left="717" w:hanging="360"/>
      </w:pPr>
    </w:lvl>
    <w:lvl w:ilvl="1">
      <w:start w:val="1"/>
      <w:numFmt w:val="decimal"/>
      <w:pStyle w:val="Cmsor22"/>
      <w:lvlText w:val="%1.%2."/>
      <w:lvlJc w:val="left"/>
      <w:pPr>
        <w:ind w:left="1149" w:hanging="432"/>
      </w:pPr>
    </w:lvl>
    <w:lvl w:ilvl="2">
      <w:start w:val="1"/>
      <w:numFmt w:val="decimal"/>
      <w:lvlText w:val="%1.%2.%3."/>
      <w:lvlJc w:val="left"/>
      <w:pPr>
        <w:ind w:left="1581" w:hanging="504"/>
      </w:pPr>
    </w:lvl>
    <w:lvl w:ilvl="3">
      <w:start w:val="1"/>
      <w:numFmt w:val="decimal"/>
      <w:lvlText w:val="%1.%2.%3.%4."/>
      <w:lvlJc w:val="left"/>
      <w:pPr>
        <w:ind w:left="2085" w:hanging="648"/>
      </w:pPr>
    </w:lvl>
    <w:lvl w:ilvl="4">
      <w:start w:val="1"/>
      <w:numFmt w:val="decimal"/>
      <w:lvlText w:val="%1.%2.%3.%4.%5."/>
      <w:lvlJc w:val="left"/>
      <w:pPr>
        <w:ind w:left="2589" w:hanging="792"/>
      </w:pPr>
    </w:lvl>
    <w:lvl w:ilvl="5">
      <w:start w:val="1"/>
      <w:numFmt w:val="decimal"/>
      <w:lvlText w:val="%1.%2.%3.%4.%5.%6."/>
      <w:lvlJc w:val="left"/>
      <w:pPr>
        <w:ind w:left="3093" w:hanging="936"/>
      </w:pPr>
    </w:lvl>
    <w:lvl w:ilvl="6">
      <w:start w:val="1"/>
      <w:numFmt w:val="decimal"/>
      <w:lvlText w:val="%1.%2.%3.%4.%5.%6.%7."/>
      <w:lvlJc w:val="left"/>
      <w:pPr>
        <w:ind w:left="3597" w:hanging="1080"/>
      </w:pPr>
    </w:lvl>
    <w:lvl w:ilvl="7">
      <w:start w:val="1"/>
      <w:numFmt w:val="decimal"/>
      <w:lvlText w:val="%1.%2.%3.%4.%5.%6.%7.%8."/>
      <w:lvlJc w:val="left"/>
      <w:pPr>
        <w:ind w:left="4101" w:hanging="1224"/>
      </w:pPr>
    </w:lvl>
    <w:lvl w:ilvl="8">
      <w:start w:val="1"/>
      <w:numFmt w:val="decimal"/>
      <w:lvlText w:val="%1.%2.%3.%4.%5.%6.%7.%8.%9."/>
      <w:lvlJc w:val="left"/>
      <w:pPr>
        <w:ind w:left="4677" w:hanging="1440"/>
      </w:pPr>
    </w:lvl>
  </w:abstractNum>
  <w:abstractNum w:abstractNumId="8" w15:restartNumberingAfterBreak="0">
    <w:nsid w:val="46BC562C"/>
    <w:multiLevelType w:val="multilevel"/>
    <w:tmpl w:val="B1A452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Cmsor3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CA23597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15D2D7E"/>
    <w:multiLevelType w:val="hybridMultilevel"/>
    <w:tmpl w:val="EC36577E"/>
    <w:lvl w:ilvl="0" w:tplc="5EEACF7C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693233"/>
    <w:multiLevelType w:val="hybridMultilevel"/>
    <w:tmpl w:val="DE7E25B0"/>
    <w:lvl w:ilvl="0" w:tplc="407E8594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407E8594">
      <w:start w:val="1"/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D60117"/>
    <w:multiLevelType w:val="hybridMultilevel"/>
    <w:tmpl w:val="08A4DD3C"/>
    <w:lvl w:ilvl="0" w:tplc="040E000F">
      <w:start w:val="1"/>
      <w:numFmt w:val="decimal"/>
      <w:lvlText w:val="%1."/>
      <w:lvlJc w:val="left"/>
      <w:pPr>
        <w:ind w:left="1145" w:hanging="360"/>
      </w:p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</w:lvl>
    <w:lvl w:ilvl="3" w:tplc="040E000F" w:tentative="1">
      <w:start w:val="1"/>
      <w:numFmt w:val="decimal"/>
      <w:lvlText w:val="%4."/>
      <w:lvlJc w:val="left"/>
      <w:pPr>
        <w:ind w:left="3305" w:hanging="360"/>
      </w:p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</w:lvl>
    <w:lvl w:ilvl="6" w:tplc="040E000F" w:tentative="1">
      <w:start w:val="1"/>
      <w:numFmt w:val="decimal"/>
      <w:lvlText w:val="%7."/>
      <w:lvlJc w:val="left"/>
      <w:pPr>
        <w:ind w:left="5465" w:hanging="360"/>
      </w:p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3" w15:restartNumberingAfterBreak="0">
    <w:nsid w:val="67B15120"/>
    <w:multiLevelType w:val="hybridMultilevel"/>
    <w:tmpl w:val="0F4298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7E8594">
      <w:start w:val="1"/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BE4CF7"/>
    <w:multiLevelType w:val="hybridMultilevel"/>
    <w:tmpl w:val="3866F3C8"/>
    <w:lvl w:ilvl="0" w:tplc="E12293A8">
      <w:start w:val="1"/>
      <w:numFmt w:val="upperRoman"/>
      <w:pStyle w:val="Cmsor1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12"/>
  </w:num>
  <w:num w:numId="4">
    <w:abstractNumId w:val="9"/>
  </w:num>
  <w:num w:numId="5">
    <w:abstractNumId w:val="7"/>
  </w:num>
  <w:num w:numId="6">
    <w:abstractNumId w:val="8"/>
  </w:num>
  <w:num w:numId="7">
    <w:abstractNumId w:val="7"/>
  </w:num>
  <w:num w:numId="8">
    <w:abstractNumId w:val="1"/>
  </w:num>
  <w:num w:numId="9">
    <w:abstractNumId w:val="11"/>
  </w:num>
  <w:num w:numId="10">
    <w:abstractNumId w:val="0"/>
  </w:num>
  <w:num w:numId="11">
    <w:abstractNumId w:val="6"/>
  </w:num>
  <w:num w:numId="12">
    <w:abstractNumId w:val="5"/>
  </w:num>
  <w:num w:numId="13">
    <w:abstractNumId w:val="4"/>
  </w:num>
  <w:num w:numId="14">
    <w:abstractNumId w:val="2"/>
  </w:num>
  <w:num w:numId="15">
    <w:abstractNumId w:val="10"/>
  </w:num>
  <w:num w:numId="16">
    <w:abstractNumId w:val="1"/>
  </w:num>
  <w:num w:numId="17">
    <w:abstractNumId w:val="13"/>
  </w:num>
  <w:num w:numId="18">
    <w:abstractNumId w:val="1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0F9"/>
    <w:rsid w:val="0001437B"/>
    <w:rsid w:val="00064949"/>
    <w:rsid w:val="000A4051"/>
    <w:rsid w:val="000B6A92"/>
    <w:rsid w:val="000D04A7"/>
    <w:rsid w:val="000D0CE2"/>
    <w:rsid w:val="000E04A2"/>
    <w:rsid w:val="000F1904"/>
    <w:rsid w:val="000F39A1"/>
    <w:rsid w:val="0018038D"/>
    <w:rsid w:val="0019068B"/>
    <w:rsid w:val="001A1504"/>
    <w:rsid w:val="001F5A7B"/>
    <w:rsid w:val="00250921"/>
    <w:rsid w:val="00250F1E"/>
    <w:rsid w:val="00257274"/>
    <w:rsid w:val="002745C4"/>
    <w:rsid w:val="002A35CC"/>
    <w:rsid w:val="002A36FD"/>
    <w:rsid w:val="002D5CB1"/>
    <w:rsid w:val="002D70DC"/>
    <w:rsid w:val="002E7BF6"/>
    <w:rsid w:val="00312AAE"/>
    <w:rsid w:val="00320B92"/>
    <w:rsid w:val="00327260"/>
    <w:rsid w:val="00337F61"/>
    <w:rsid w:val="00345C0A"/>
    <w:rsid w:val="003849F4"/>
    <w:rsid w:val="003F2DFE"/>
    <w:rsid w:val="003F33CB"/>
    <w:rsid w:val="00411CD0"/>
    <w:rsid w:val="00425C30"/>
    <w:rsid w:val="00440B73"/>
    <w:rsid w:val="004549F9"/>
    <w:rsid w:val="00467085"/>
    <w:rsid w:val="00471A9C"/>
    <w:rsid w:val="00482AD4"/>
    <w:rsid w:val="00487314"/>
    <w:rsid w:val="004A3C65"/>
    <w:rsid w:val="004C09DE"/>
    <w:rsid w:val="004D33E4"/>
    <w:rsid w:val="004D76A2"/>
    <w:rsid w:val="004F45BD"/>
    <w:rsid w:val="004F54BB"/>
    <w:rsid w:val="00515CDF"/>
    <w:rsid w:val="0052571B"/>
    <w:rsid w:val="00551359"/>
    <w:rsid w:val="00562D48"/>
    <w:rsid w:val="00574298"/>
    <w:rsid w:val="005813DD"/>
    <w:rsid w:val="005A4A30"/>
    <w:rsid w:val="005D25A4"/>
    <w:rsid w:val="005D56C6"/>
    <w:rsid w:val="005D6DA5"/>
    <w:rsid w:val="005E0591"/>
    <w:rsid w:val="006046EE"/>
    <w:rsid w:val="006225B5"/>
    <w:rsid w:val="0062648B"/>
    <w:rsid w:val="00632E64"/>
    <w:rsid w:val="006A50F9"/>
    <w:rsid w:val="00706B8B"/>
    <w:rsid w:val="0074337C"/>
    <w:rsid w:val="00746C74"/>
    <w:rsid w:val="00755706"/>
    <w:rsid w:val="00760F0B"/>
    <w:rsid w:val="00761B1F"/>
    <w:rsid w:val="00771513"/>
    <w:rsid w:val="00771BF6"/>
    <w:rsid w:val="0077440E"/>
    <w:rsid w:val="007923DA"/>
    <w:rsid w:val="007958EB"/>
    <w:rsid w:val="007A35AA"/>
    <w:rsid w:val="007C4473"/>
    <w:rsid w:val="007F1AC9"/>
    <w:rsid w:val="0082440F"/>
    <w:rsid w:val="008638DC"/>
    <w:rsid w:val="00865C8D"/>
    <w:rsid w:val="00875390"/>
    <w:rsid w:val="00896325"/>
    <w:rsid w:val="008A4BBF"/>
    <w:rsid w:val="008B7D36"/>
    <w:rsid w:val="008E1619"/>
    <w:rsid w:val="009336B5"/>
    <w:rsid w:val="009337DD"/>
    <w:rsid w:val="00935530"/>
    <w:rsid w:val="00973842"/>
    <w:rsid w:val="009B761B"/>
    <w:rsid w:val="009F58DD"/>
    <w:rsid w:val="00A34055"/>
    <w:rsid w:val="00A53D76"/>
    <w:rsid w:val="00A84904"/>
    <w:rsid w:val="00A905EA"/>
    <w:rsid w:val="00A935C0"/>
    <w:rsid w:val="00AA65BF"/>
    <w:rsid w:val="00AE587E"/>
    <w:rsid w:val="00B07A3B"/>
    <w:rsid w:val="00B669D8"/>
    <w:rsid w:val="00B731C0"/>
    <w:rsid w:val="00B841FF"/>
    <w:rsid w:val="00B923AF"/>
    <w:rsid w:val="00BD1026"/>
    <w:rsid w:val="00BF7D6C"/>
    <w:rsid w:val="00C36DE0"/>
    <w:rsid w:val="00C42418"/>
    <w:rsid w:val="00C45BA4"/>
    <w:rsid w:val="00C5795F"/>
    <w:rsid w:val="00C61AA3"/>
    <w:rsid w:val="00C64A2F"/>
    <w:rsid w:val="00C651E7"/>
    <w:rsid w:val="00C82720"/>
    <w:rsid w:val="00CA3AA9"/>
    <w:rsid w:val="00CA4995"/>
    <w:rsid w:val="00CC04D9"/>
    <w:rsid w:val="00CF1571"/>
    <w:rsid w:val="00D00BD3"/>
    <w:rsid w:val="00D01660"/>
    <w:rsid w:val="00D1578B"/>
    <w:rsid w:val="00D33923"/>
    <w:rsid w:val="00D53EC6"/>
    <w:rsid w:val="00D5488B"/>
    <w:rsid w:val="00D61BCE"/>
    <w:rsid w:val="00DB5D93"/>
    <w:rsid w:val="00DE25C9"/>
    <w:rsid w:val="00DF0FAD"/>
    <w:rsid w:val="00DF3202"/>
    <w:rsid w:val="00E109F9"/>
    <w:rsid w:val="00E37BD4"/>
    <w:rsid w:val="00E528AC"/>
    <w:rsid w:val="00E62223"/>
    <w:rsid w:val="00E63653"/>
    <w:rsid w:val="00E86E79"/>
    <w:rsid w:val="00E916DC"/>
    <w:rsid w:val="00EA5DFC"/>
    <w:rsid w:val="00EA7CFE"/>
    <w:rsid w:val="00EC3C2D"/>
    <w:rsid w:val="00EE0059"/>
    <w:rsid w:val="00EF54F2"/>
    <w:rsid w:val="00F033FF"/>
    <w:rsid w:val="00F07EFB"/>
    <w:rsid w:val="00F215A2"/>
    <w:rsid w:val="00F86E4A"/>
    <w:rsid w:val="00FA367D"/>
    <w:rsid w:val="00FD290B"/>
    <w:rsid w:val="00FE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3425DD6"/>
  <w15:docId w15:val="{68155DDC-444F-4BD3-B383-CA7507F8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before="960" w:line="360" w:lineRule="auto"/>
        <w:ind w:left="425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9068B"/>
    <w:pPr>
      <w:spacing w:before="0"/>
      <w:ind w:left="0"/>
    </w:pPr>
    <w:rPr>
      <w:rFonts w:ascii="Verdana" w:hAnsi="Verdana" w:cstheme="minorHAnsi"/>
    </w:rPr>
  </w:style>
  <w:style w:type="paragraph" w:styleId="Cmsor1">
    <w:name w:val="heading 1"/>
    <w:basedOn w:val="Norml"/>
    <w:next w:val="Norml"/>
    <w:link w:val="Cmsor1Char"/>
    <w:uiPriority w:val="9"/>
    <w:qFormat/>
    <w:rsid w:val="007923DA"/>
    <w:pPr>
      <w:keepNext/>
      <w:keepLines/>
      <w:numPr>
        <w:numId w:val="1"/>
      </w:numPr>
      <w:outlineLvl w:val="0"/>
    </w:pPr>
    <w:rPr>
      <w:rFonts w:eastAsiaTheme="majorEastAsia" w:cstheme="majorBidi"/>
      <w:bCs/>
      <w:sz w:val="28"/>
      <w:szCs w:val="28"/>
    </w:rPr>
  </w:style>
  <w:style w:type="paragraph" w:styleId="Cmsor2">
    <w:name w:val="heading 2"/>
    <w:basedOn w:val="Norml"/>
    <w:link w:val="Cmsor2Char"/>
    <w:uiPriority w:val="9"/>
    <w:unhideWhenUsed/>
    <w:qFormat/>
    <w:rsid w:val="00425C30"/>
    <w:pPr>
      <w:keepNext/>
      <w:keepLines/>
      <w:numPr>
        <w:numId w:val="5"/>
      </w:numPr>
      <w:tabs>
        <w:tab w:val="left" w:pos="567"/>
      </w:tabs>
      <w:outlineLvl w:val="1"/>
    </w:pPr>
    <w:rPr>
      <w:rFonts w:eastAsiaTheme="majorEastAsia" w:cstheme="majorBidi"/>
      <w:b/>
      <w:bCs/>
      <w:i/>
      <w:sz w:val="24"/>
      <w:szCs w:val="24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25C30"/>
    <w:pPr>
      <w:keepNext/>
      <w:keepLines/>
      <w:numPr>
        <w:ilvl w:val="1"/>
        <w:numId w:val="6"/>
      </w:numPr>
      <w:tabs>
        <w:tab w:val="left" w:pos="567"/>
      </w:tabs>
      <w:ind w:left="426"/>
      <w:outlineLvl w:val="2"/>
    </w:pPr>
    <w:rPr>
      <w:rFonts w:eastAsiaTheme="majorEastAsia" w:cstheme="majorBidi"/>
      <w:bCs/>
      <w:i/>
      <w:sz w:val="24"/>
      <w:szCs w:val="24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327260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27260"/>
  </w:style>
  <w:style w:type="paragraph" w:styleId="llb">
    <w:name w:val="footer"/>
    <w:basedOn w:val="Norml"/>
    <w:link w:val="llbChar"/>
    <w:uiPriority w:val="99"/>
    <w:unhideWhenUsed/>
    <w:rsid w:val="00327260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27260"/>
  </w:style>
  <w:style w:type="character" w:customStyle="1" w:styleId="Cmsor1Char">
    <w:name w:val="Címsor 1 Char"/>
    <w:basedOn w:val="Bekezdsalapbettpusa"/>
    <w:link w:val="Cmsor1"/>
    <w:uiPriority w:val="9"/>
    <w:rsid w:val="007923DA"/>
    <w:rPr>
      <w:rFonts w:ascii="Verdana" w:eastAsiaTheme="majorEastAsia" w:hAnsi="Verdana" w:cstheme="majorBidi"/>
      <w:bCs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958E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958EB"/>
    <w:rPr>
      <w:rFonts w:ascii="Tahoma" w:hAnsi="Tahoma" w:cs="Tahoma"/>
      <w:sz w:val="16"/>
      <w:szCs w:val="16"/>
    </w:rPr>
  </w:style>
  <w:style w:type="paragraph" w:customStyle="1" w:styleId="lbjegyzet">
    <w:name w:val="lábjegyzet"/>
    <w:basedOn w:val="Norml"/>
    <w:link w:val="lbjegyzetChar"/>
    <w:qFormat/>
    <w:rsid w:val="00761B1F"/>
    <w:pPr>
      <w:spacing w:beforeLines="100" w:line="240" w:lineRule="auto"/>
    </w:pPr>
    <w:rPr>
      <w:szCs w:val="14"/>
    </w:rPr>
  </w:style>
  <w:style w:type="paragraph" w:customStyle="1" w:styleId="infocim">
    <w:name w:val="info_cim"/>
    <w:basedOn w:val="Norml"/>
    <w:link w:val="infocimChar"/>
    <w:qFormat/>
    <w:rsid w:val="004C09DE"/>
    <w:pPr>
      <w:spacing w:beforeLines="200" w:afterLines="200" w:line="240" w:lineRule="auto"/>
    </w:pPr>
    <w:rPr>
      <w:b/>
      <w:sz w:val="24"/>
      <w:szCs w:val="24"/>
    </w:rPr>
  </w:style>
  <w:style w:type="character" w:customStyle="1" w:styleId="lbjegyzetChar">
    <w:name w:val="lábjegyzet Char"/>
    <w:basedOn w:val="Bekezdsalapbettpusa"/>
    <w:link w:val="lbjegyzet"/>
    <w:rsid w:val="00761B1F"/>
    <w:rPr>
      <w:rFonts w:ascii="Verdana" w:hAnsi="Verdana"/>
      <w:szCs w:val="14"/>
    </w:rPr>
  </w:style>
  <w:style w:type="paragraph" w:customStyle="1" w:styleId="infotorzs">
    <w:name w:val="info_torzs"/>
    <w:basedOn w:val="Norml"/>
    <w:link w:val="infotorzsChar"/>
    <w:qFormat/>
    <w:rsid w:val="00EA7CFE"/>
    <w:pPr>
      <w:tabs>
        <w:tab w:val="left" w:pos="1985"/>
        <w:tab w:val="left" w:pos="5103"/>
        <w:tab w:val="left" w:pos="7938"/>
      </w:tabs>
    </w:pPr>
    <w:rPr>
      <w:sz w:val="20"/>
      <w:szCs w:val="20"/>
    </w:rPr>
  </w:style>
  <w:style w:type="character" w:customStyle="1" w:styleId="infocimChar">
    <w:name w:val="info_cim Char"/>
    <w:basedOn w:val="Bekezdsalapbettpusa"/>
    <w:link w:val="infocim"/>
    <w:rsid w:val="004C09DE"/>
    <w:rPr>
      <w:rFonts w:ascii="Verdana" w:hAnsi="Verdana" w:cstheme="minorHAnsi"/>
      <w:b/>
      <w:sz w:val="24"/>
      <w:szCs w:val="24"/>
    </w:rPr>
  </w:style>
  <w:style w:type="paragraph" w:customStyle="1" w:styleId="Cmsor0">
    <w:name w:val="Címsor 0"/>
    <w:basedOn w:val="Norml"/>
    <w:next w:val="Norml"/>
    <w:link w:val="Cmsor0Char"/>
    <w:qFormat/>
    <w:rsid w:val="00B731C0"/>
    <w:pPr>
      <w:spacing w:before="3600"/>
      <w:jc w:val="center"/>
    </w:pPr>
    <w:rPr>
      <w:b/>
      <w:color w:val="FF0000"/>
      <w:sz w:val="52"/>
    </w:rPr>
  </w:style>
  <w:style w:type="character" w:customStyle="1" w:styleId="infotorzsChar">
    <w:name w:val="info_torzs Char"/>
    <w:basedOn w:val="Bekezdsalapbettpusa"/>
    <w:link w:val="infotorzs"/>
    <w:rsid w:val="00EA7CFE"/>
    <w:rPr>
      <w:rFonts w:ascii="Verdana" w:hAnsi="Verdana" w:cstheme="minorHAnsi"/>
      <w:sz w:val="20"/>
      <w:szCs w:val="20"/>
    </w:rPr>
  </w:style>
  <w:style w:type="paragraph" w:styleId="Listaszerbekezds">
    <w:name w:val="List Paragraph"/>
    <w:basedOn w:val="Norml"/>
    <w:link w:val="ListaszerbekezdsChar"/>
    <w:uiPriority w:val="34"/>
    <w:qFormat/>
    <w:rsid w:val="007923DA"/>
    <w:pPr>
      <w:ind w:left="720"/>
      <w:contextualSpacing/>
    </w:pPr>
  </w:style>
  <w:style w:type="character" w:customStyle="1" w:styleId="Cmsor0Char">
    <w:name w:val="Címsor 0 Char"/>
    <w:basedOn w:val="Cmsor1Char"/>
    <w:link w:val="Cmsor0"/>
    <w:rsid w:val="00B731C0"/>
    <w:rPr>
      <w:rFonts w:ascii="Verdana" w:eastAsiaTheme="majorEastAsia" w:hAnsi="Verdana" w:cstheme="minorHAnsi"/>
      <w:b/>
      <w:bCs/>
      <w:sz w:val="28"/>
      <w:szCs w:val="28"/>
    </w:rPr>
  </w:style>
  <w:style w:type="paragraph" w:styleId="Nincstrkz">
    <w:name w:val="No Spacing"/>
    <w:uiPriority w:val="1"/>
    <w:qFormat/>
    <w:rsid w:val="007923DA"/>
    <w:pPr>
      <w:spacing w:before="0" w:line="240" w:lineRule="auto"/>
    </w:pPr>
    <w:rPr>
      <w:rFonts w:ascii="Verdana" w:hAnsi="Verdana" w:cstheme="minorHAnsi"/>
    </w:rPr>
  </w:style>
  <w:style w:type="character" w:customStyle="1" w:styleId="Cmsor2Char">
    <w:name w:val="Címsor 2 Char"/>
    <w:basedOn w:val="Bekezdsalapbettpusa"/>
    <w:link w:val="Cmsor2"/>
    <w:uiPriority w:val="9"/>
    <w:rsid w:val="00425C30"/>
    <w:rPr>
      <w:rFonts w:ascii="Verdana" w:eastAsiaTheme="majorEastAsia" w:hAnsi="Verdana" w:cstheme="majorBidi"/>
      <w:b/>
      <w:bCs/>
      <w:i/>
      <w:sz w:val="24"/>
      <w:szCs w:val="24"/>
    </w:rPr>
  </w:style>
  <w:style w:type="character" w:customStyle="1" w:styleId="Cmsor3Char">
    <w:name w:val="Címsor 3 Char"/>
    <w:basedOn w:val="Bekezdsalapbettpusa"/>
    <w:link w:val="Cmsor3"/>
    <w:uiPriority w:val="9"/>
    <w:rsid w:val="00425C30"/>
    <w:rPr>
      <w:rFonts w:ascii="Verdana" w:eastAsiaTheme="majorEastAsia" w:hAnsi="Verdana" w:cstheme="majorBidi"/>
      <w:bCs/>
      <w:i/>
      <w:sz w:val="24"/>
      <w:szCs w:val="24"/>
      <w:u w:val="single"/>
    </w:rPr>
  </w:style>
  <w:style w:type="paragraph" w:customStyle="1" w:styleId="torzs">
    <w:name w:val="torzs"/>
    <w:basedOn w:val="Norml"/>
    <w:link w:val="torzsChar"/>
    <w:qFormat/>
    <w:rsid w:val="00B923AF"/>
    <w:pPr>
      <w:ind w:left="567"/>
      <w:jc w:val="both"/>
    </w:pPr>
  </w:style>
  <w:style w:type="paragraph" w:customStyle="1" w:styleId="torzsnagy">
    <w:name w:val="torzs_nagy"/>
    <w:basedOn w:val="torzs"/>
    <w:link w:val="torzsnagyChar"/>
    <w:qFormat/>
    <w:rsid w:val="004C09DE"/>
    <w:rPr>
      <w:caps/>
    </w:rPr>
  </w:style>
  <w:style w:type="character" w:customStyle="1" w:styleId="torzsChar">
    <w:name w:val="torzs Char"/>
    <w:basedOn w:val="Bekezdsalapbettpusa"/>
    <w:link w:val="torzs"/>
    <w:rsid w:val="00B923AF"/>
    <w:rPr>
      <w:rFonts w:ascii="Verdana" w:hAnsi="Verdana" w:cstheme="minorHAnsi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4C09DE"/>
    <w:pPr>
      <w:numPr>
        <w:numId w:val="0"/>
      </w:num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character" w:customStyle="1" w:styleId="torzsnagyChar">
    <w:name w:val="torzs_nagy Char"/>
    <w:basedOn w:val="torzsChar"/>
    <w:link w:val="torzsnagy"/>
    <w:rsid w:val="004C09DE"/>
    <w:rPr>
      <w:rFonts w:ascii="Verdana" w:hAnsi="Verdana" w:cstheme="minorHAnsi"/>
      <w:caps/>
    </w:rPr>
  </w:style>
  <w:style w:type="paragraph" w:styleId="TJ1">
    <w:name w:val="toc 1"/>
    <w:basedOn w:val="Norml"/>
    <w:next w:val="Norml"/>
    <w:autoRedefine/>
    <w:uiPriority w:val="39"/>
    <w:unhideWhenUsed/>
    <w:rsid w:val="004C09DE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4C09DE"/>
    <w:pPr>
      <w:spacing w:after="100"/>
      <w:ind w:left="220"/>
    </w:pPr>
  </w:style>
  <w:style w:type="paragraph" w:styleId="TJ3">
    <w:name w:val="toc 3"/>
    <w:basedOn w:val="Norml"/>
    <w:next w:val="Norml"/>
    <w:autoRedefine/>
    <w:uiPriority w:val="39"/>
    <w:unhideWhenUsed/>
    <w:rsid w:val="004C09DE"/>
    <w:pPr>
      <w:spacing w:after="100"/>
      <w:ind w:left="440"/>
    </w:pPr>
  </w:style>
  <w:style w:type="character" w:styleId="Hiperhivatkozs">
    <w:name w:val="Hyperlink"/>
    <w:basedOn w:val="Bekezdsalapbettpusa"/>
    <w:uiPriority w:val="99"/>
    <w:unhideWhenUsed/>
    <w:rsid w:val="004C09DE"/>
    <w:rPr>
      <w:color w:val="0000FF" w:themeColor="hyperlink"/>
      <w:u w:val="single"/>
    </w:rPr>
  </w:style>
  <w:style w:type="paragraph" w:customStyle="1" w:styleId="Cmsor22">
    <w:name w:val="Címsor 2.2"/>
    <w:basedOn w:val="Cmsor2"/>
    <w:link w:val="Cmsor22Char"/>
    <w:qFormat/>
    <w:rsid w:val="00875390"/>
    <w:pPr>
      <w:numPr>
        <w:ilvl w:val="1"/>
      </w:numPr>
      <w:ind w:left="426"/>
    </w:pPr>
    <w:rPr>
      <w:b w:val="0"/>
      <w:u w:val="single"/>
    </w:rPr>
  </w:style>
  <w:style w:type="character" w:customStyle="1" w:styleId="Cmsor22Char">
    <w:name w:val="Címsor 2.2 Char"/>
    <w:basedOn w:val="Cmsor2Char"/>
    <w:link w:val="Cmsor22"/>
    <w:rsid w:val="00875390"/>
    <w:rPr>
      <w:rFonts w:ascii="Verdana" w:eastAsiaTheme="majorEastAsia" w:hAnsi="Verdana" w:cstheme="majorBidi"/>
      <w:b/>
      <w:bCs/>
      <w:i/>
      <w:sz w:val="24"/>
      <w:szCs w:val="24"/>
      <w:u w:val="single"/>
    </w:rPr>
  </w:style>
  <w:style w:type="character" w:customStyle="1" w:styleId="ListaszerbekezdsChar">
    <w:name w:val="Listaszerű bekezdés Char"/>
    <w:basedOn w:val="Bekezdsalapbettpusa"/>
    <w:link w:val="Listaszerbekezds"/>
    <w:uiPriority w:val="34"/>
    <w:rsid w:val="000A4051"/>
    <w:rPr>
      <w:rFonts w:ascii="Verdana" w:hAnsi="Verdana" w:cstheme="minorHAnsi"/>
    </w:rPr>
  </w:style>
  <w:style w:type="paragraph" w:customStyle="1" w:styleId="tablafels">
    <w:name w:val="tabla_fels"/>
    <w:basedOn w:val="Norml"/>
    <w:link w:val="tablafelsChar"/>
    <w:qFormat/>
    <w:rsid w:val="007F1AC9"/>
    <w:pPr>
      <w:widowControl w:val="0"/>
      <w:numPr>
        <w:numId w:val="8"/>
      </w:numPr>
      <w:suppressAutoHyphens/>
      <w:spacing w:line="240" w:lineRule="auto"/>
    </w:pPr>
    <w:rPr>
      <w:rFonts w:cs="Arial"/>
      <w:color w:val="000000"/>
      <w:sz w:val="18"/>
      <w:szCs w:val="18"/>
      <w:lang w:eastAsia="hu-HU"/>
    </w:rPr>
  </w:style>
  <w:style w:type="paragraph" w:customStyle="1" w:styleId="tablatanora">
    <w:name w:val="tabla_tanora"/>
    <w:basedOn w:val="Norml"/>
    <w:link w:val="tablatanoraChar"/>
    <w:qFormat/>
    <w:rsid w:val="007F1AC9"/>
    <w:pPr>
      <w:jc w:val="center"/>
    </w:pPr>
    <w:rPr>
      <w:rFonts w:cs="Arial"/>
      <w:color w:val="000000"/>
      <w:sz w:val="18"/>
      <w:szCs w:val="18"/>
      <w:lang w:eastAsia="hu-HU"/>
    </w:rPr>
  </w:style>
  <w:style w:type="character" w:customStyle="1" w:styleId="tablafelsChar">
    <w:name w:val="tabla_fels Char"/>
    <w:basedOn w:val="Bekezdsalapbettpusa"/>
    <w:link w:val="tablafels"/>
    <w:rsid w:val="007F1AC9"/>
    <w:rPr>
      <w:rFonts w:ascii="Verdana" w:hAnsi="Verdana" w:cs="Arial"/>
      <w:color w:val="000000"/>
      <w:sz w:val="18"/>
      <w:szCs w:val="18"/>
      <w:lang w:eastAsia="hu-HU"/>
    </w:rPr>
  </w:style>
  <w:style w:type="paragraph" w:customStyle="1" w:styleId="tablanap">
    <w:name w:val="tabla_nap"/>
    <w:basedOn w:val="Norml"/>
    <w:link w:val="tablanapChar"/>
    <w:qFormat/>
    <w:rsid w:val="007F1AC9"/>
    <w:pPr>
      <w:jc w:val="center"/>
    </w:pPr>
    <w:rPr>
      <w:rFonts w:cs="Arial"/>
      <w:b/>
      <w:bCs/>
      <w:color w:val="000000"/>
      <w:sz w:val="18"/>
      <w:szCs w:val="18"/>
      <w:lang w:eastAsia="hu-HU"/>
    </w:rPr>
  </w:style>
  <w:style w:type="character" w:customStyle="1" w:styleId="tablatanoraChar">
    <w:name w:val="tabla_tanora Char"/>
    <w:basedOn w:val="Bekezdsalapbettpusa"/>
    <w:link w:val="tablatanora"/>
    <w:rsid w:val="007F1AC9"/>
    <w:rPr>
      <w:rFonts w:ascii="Verdana" w:hAnsi="Verdana" w:cs="Arial"/>
      <w:color w:val="000000"/>
      <w:sz w:val="18"/>
      <w:szCs w:val="18"/>
      <w:lang w:eastAsia="hu-HU"/>
    </w:rPr>
  </w:style>
  <w:style w:type="paragraph" w:customStyle="1" w:styleId="tablatorzs">
    <w:name w:val="tabla_torzs"/>
    <w:basedOn w:val="Norml"/>
    <w:link w:val="tablatorzsChar"/>
    <w:qFormat/>
    <w:rsid w:val="007F1AC9"/>
    <w:rPr>
      <w:rFonts w:cs="Arial"/>
      <w:color w:val="000000"/>
      <w:sz w:val="18"/>
      <w:szCs w:val="18"/>
      <w:lang w:eastAsia="hu-HU"/>
    </w:rPr>
  </w:style>
  <w:style w:type="character" w:customStyle="1" w:styleId="tablanapChar">
    <w:name w:val="tabla_nap Char"/>
    <w:basedOn w:val="Bekezdsalapbettpusa"/>
    <w:link w:val="tablanap"/>
    <w:rsid w:val="007F1AC9"/>
    <w:rPr>
      <w:rFonts w:ascii="Verdana" w:hAnsi="Verdana" w:cs="Arial"/>
      <w:b/>
      <w:bCs/>
      <w:color w:val="000000"/>
      <w:sz w:val="18"/>
      <w:szCs w:val="18"/>
      <w:lang w:eastAsia="hu-HU"/>
    </w:rPr>
  </w:style>
  <w:style w:type="paragraph" w:customStyle="1" w:styleId="tablacim">
    <w:name w:val="tabla_cim"/>
    <w:basedOn w:val="Norml"/>
    <w:link w:val="tablacimChar"/>
    <w:qFormat/>
    <w:rsid w:val="007F1AC9"/>
    <w:pPr>
      <w:jc w:val="center"/>
    </w:pPr>
    <w:rPr>
      <w:rFonts w:cs="Arial"/>
      <w:b/>
      <w:bCs/>
      <w:color w:val="000000"/>
      <w:sz w:val="18"/>
      <w:szCs w:val="18"/>
      <w:lang w:eastAsia="hu-HU"/>
    </w:rPr>
  </w:style>
  <w:style w:type="character" w:customStyle="1" w:styleId="tablatorzsChar">
    <w:name w:val="tabla_torzs Char"/>
    <w:basedOn w:val="Bekezdsalapbettpusa"/>
    <w:link w:val="tablatorzs"/>
    <w:rsid w:val="007F1AC9"/>
    <w:rPr>
      <w:rFonts w:ascii="Verdana" w:hAnsi="Verdana" w:cs="Arial"/>
      <w:color w:val="000000"/>
      <w:sz w:val="18"/>
      <w:szCs w:val="18"/>
      <w:lang w:eastAsia="hu-HU"/>
    </w:rPr>
  </w:style>
  <w:style w:type="character" w:customStyle="1" w:styleId="tablacimChar">
    <w:name w:val="tabla_cim Char"/>
    <w:basedOn w:val="Bekezdsalapbettpusa"/>
    <w:link w:val="tablacim"/>
    <w:rsid w:val="007F1AC9"/>
    <w:rPr>
      <w:rFonts w:ascii="Verdana" w:hAnsi="Verdana" w:cs="Arial"/>
      <w:b/>
      <w:bCs/>
      <w:color w:val="000000"/>
      <w:sz w:val="18"/>
      <w:szCs w:val="18"/>
      <w:lang w:eastAsia="hu-HU"/>
    </w:rPr>
  </w:style>
  <w:style w:type="paragraph" w:customStyle="1" w:styleId="tabltanraszm">
    <w:name w:val="tabl_tanóraszám"/>
    <w:basedOn w:val="Norml"/>
    <w:link w:val="tabltanraszmChar"/>
    <w:qFormat/>
    <w:rsid w:val="0082440F"/>
    <w:pPr>
      <w:widowControl w:val="0"/>
      <w:suppressAutoHyphens/>
      <w:spacing w:line="240" w:lineRule="auto"/>
      <w:jc w:val="center"/>
    </w:pPr>
    <w:rPr>
      <w:rFonts w:eastAsia="Times New Roman" w:cs="Arial"/>
      <w:color w:val="000000"/>
      <w:sz w:val="18"/>
      <w:szCs w:val="18"/>
      <w:lang w:val="en-US" w:eastAsia="hu-HU"/>
    </w:rPr>
  </w:style>
  <w:style w:type="character" w:customStyle="1" w:styleId="tabltanraszmChar">
    <w:name w:val="tabl_tanóraszám Char"/>
    <w:basedOn w:val="Bekezdsalapbettpusa"/>
    <w:link w:val="tabltanraszm"/>
    <w:rsid w:val="0082440F"/>
    <w:rPr>
      <w:rFonts w:ascii="Verdana" w:eastAsia="Times New Roman" w:hAnsi="Verdana" w:cs="Arial"/>
      <w:color w:val="000000"/>
      <w:sz w:val="18"/>
      <w:szCs w:val="18"/>
      <w:lang w:val="en-US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eader" Target="head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griff\tematika_sharepoint\k&#233;sz\tematika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071acb3-b405-4840-bddf-63931cac7f7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86BAC06E2CC42C4DADB045F2F170FAA2" ma:contentTypeVersion="15" ma:contentTypeDescription="Új dokumentum létrehozása." ma:contentTypeScope="" ma:versionID="14e0ae5d9f4a38674268f72dbb8bc5a0">
  <xsd:schema xmlns:xsd="http://www.w3.org/2001/XMLSchema" xmlns:xs="http://www.w3.org/2001/XMLSchema" xmlns:p="http://schemas.microsoft.com/office/2006/metadata/properties" xmlns:ns3="a071acb3-b405-4840-bddf-63931cac7f75" xmlns:ns4="98c727a4-d1f1-4e04-981a-61989bc3c78e" targetNamespace="http://schemas.microsoft.com/office/2006/metadata/properties" ma:root="true" ma:fieldsID="e85a6e3d13131f7962317d258bdf719a" ns3:_="" ns4:_="">
    <xsd:import namespace="a071acb3-b405-4840-bddf-63931cac7f75"/>
    <xsd:import namespace="98c727a4-d1f1-4e04-981a-61989bc3c7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DateTaken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71acb3-b405-4840-bddf-63931cac7f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c727a4-d1f1-4e04-981a-61989bc3c78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20AFAF-6C3D-422C-8970-99AD9883A2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833191-6B29-4DCD-A7E7-43452D70396A}">
  <ds:schemaRefs>
    <ds:schemaRef ds:uri="a071acb3-b405-4840-bddf-63931cac7f75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documentManagement/types"/>
    <ds:schemaRef ds:uri="http://purl.org/dc/terms/"/>
    <ds:schemaRef ds:uri="98c727a4-d1f1-4e04-981a-61989bc3c78e"/>
    <ds:schemaRef ds:uri="http://schemas.microsoft.com/office/infopath/2007/PartnerControls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0381BED2-74F5-4D6D-B22A-4485118F55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71acb3-b405-4840-bddf-63931cac7f75"/>
    <ds:schemaRef ds:uri="98c727a4-d1f1-4e04-981a-61989bc3c7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0C9539A-0EB5-4A0A-9EC2-3745EC465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tematika</Template>
  <TotalTime>3</TotalTime>
  <Pages>3</Pages>
  <Words>195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szajbelyb</dc:creator>
  <cp:lastModifiedBy>Ritter Judit</cp:lastModifiedBy>
  <cp:revision>3</cp:revision>
  <cp:lastPrinted>2018-09-11T13:33:00Z</cp:lastPrinted>
  <dcterms:created xsi:type="dcterms:W3CDTF">2025-12-16T15:05:00Z</dcterms:created>
  <dcterms:modified xsi:type="dcterms:W3CDTF">2025-12-16T15:11:00Z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0x01010086BAC06E2CC42C4DADB045F2F170FAA2</vt:lpwstr>
  </property>
  <property fmtid="{D5CDD505-2E9C-101B-9397-08002B2CF9AE}" pid="3" name="_dlc_DocIdItemGuid">
    <vt:lpwstr>afe053f6-dc00-43a9-bcd0-68d8917b238f</vt:lpwstr>
  </property>
</Properties>
</file>